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9"/>
        <w:gridCol w:w="1596"/>
        <w:gridCol w:w="531"/>
        <w:gridCol w:w="1407"/>
        <w:gridCol w:w="861"/>
        <w:gridCol w:w="3543"/>
      </w:tblGrid>
      <w:tr w:rsidR="004E62CC" w:rsidRPr="006D2DC3" w14:paraId="41269EC7" w14:textId="77777777" w:rsidTr="00301F56">
        <w:trPr>
          <w:trHeight w:val="473"/>
        </w:trPr>
        <w:tc>
          <w:tcPr>
            <w:tcW w:w="10217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808080" w:themeFill="background1" w:themeFillShade="80"/>
            <w:vAlign w:val="center"/>
          </w:tcPr>
          <w:p w14:paraId="2AB6C815" w14:textId="77777777" w:rsidR="004E62CC" w:rsidRPr="00301F56" w:rsidRDefault="004E62CC" w:rsidP="00894FCB">
            <w:pPr>
              <w:pStyle w:val="Kop5"/>
              <w:jc w:val="center"/>
              <w:rPr>
                <w:rFonts w:asciiTheme="minorHAnsi" w:hAnsiTheme="minorHAnsi" w:cstheme="minorHAnsi"/>
                <w:sz w:val="28"/>
                <w:szCs w:val="28"/>
                <w:lang w:val="en-GB"/>
              </w:rPr>
            </w:pPr>
            <w:r w:rsidRPr="00301F56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val="en-GB"/>
              </w:rPr>
              <w:t xml:space="preserve">Details of the </w:t>
            </w:r>
            <w:r w:rsidR="005840F0" w:rsidRPr="00301F56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val="en-GB"/>
              </w:rPr>
              <w:t>Book</w:t>
            </w:r>
          </w:p>
        </w:tc>
      </w:tr>
      <w:tr w:rsidR="004E62CC" w:rsidRPr="006D2DC3" w14:paraId="4862C454" w14:textId="77777777" w:rsidTr="00301F56">
        <w:trPr>
          <w:trHeight w:val="472"/>
        </w:trPr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01A60746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Title of the </w:t>
            </w:r>
            <w:r w:rsidR="007315A9"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book</w:t>
            </w:r>
          </w:p>
          <w:p w14:paraId="5971A6C6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7938" w:type="dxa"/>
            <w:gridSpan w:val="5"/>
            <w:tcBorders>
              <w:right w:val="single" w:sz="18" w:space="0" w:color="auto"/>
            </w:tcBorders>
            <w:vAlign w:val="center"/>
          </w:tcPr>
          <w:p w14:paraId="7817E96C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4E62CC" w:rsidRPr="006D2DC3" w14:paraId="094B8632" w14:textId="77777777" w:rsidTr="00301F56">
        <w:trPr>
          <w:trHeight w:val="607"/>
        </w:trPr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10129A2B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Subtitle</w:t>
            </w:r>
          </w:p>
        </w:tc>
        <w:tc>
          <w:tcPr>
            <w:tcW w:w="7938" w:type="dxa"/>
            <w:gridSpan w:val="5"/>
            <w:tcBorders>
              <w:right w:val="single" w:sz="18" w:space="0" w:color="auto"/>
            </w:tcBorders>
            <w:vAlign w:val="center"/>
          </w:tcPr>
          <w:p w14:paraId="34B11A52" w14:textId="5C3AAB64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4E62CC" w:rsidRPr="006D2DC3" w14:paraId="49D765F9" w14:textId="77777777" w:rsidTr="00301F56">
        <w:trPr>
          <w:trHeight w:val="591"/>
        </w:trPr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3167EDCD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One-line summary</w:t>
            </w: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  <w:t xml:space="preserve"> (20-50 words max.)</w:t>
            </w:r>
          </w:p>
        </w:tc>
        <w:tc>
          <w:tcPr>
            <w:tcW w:w="7938" w:type="dxa"/>
            <w:gridSpan w:val="5"/>
            <w:tcBorders>
              <w:right w:val="single" w:sz="18" w:space="0" w:color="auto"/>
            </w:tcBorders>
            <w:vAlign w:val="center"/>
          </w:tcPr>
          <w:p w14:paraId="7B1AAFCE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4E62CC" w:rsidRPr="006D2DC3" w14:paraId="5846A8EE" w14:textId="77777777" w:rsidTr="00301F56">
        <w:trPr>
          <w:trHeight w:val="604"/>
        </w:trPr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676FF046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proofErr w:type="spellStart"/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Colofon</w:t>
            </w:r>
            <w:proofErr w:type="spellEnd"/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/Back cover</w:t>
            </w: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br/>
            </w: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(approx. 150 words)</w:t>
            </w:r>
          </w:p>
        </w:tc>
        <w:tc>
          <w:tcPr>
            <w:tcW w:w="7938" w:type="dxa"/>
            <w:gridSpan w:val="5"/>
            <w:tcBorders>
              <w:right w:val="single" w:sz="18" w:space="0" w:color="auto"/>
            </w:tcBorders>
            <w:vAlign w:val="center"/>
          </w:tcPr>
          <w:p w14:paraId="4C61A012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4E62CC" w:rsidRPr="006D2DC3" w14:paraId="45EED81D" w14:textId="77777777" w:rsidTr="00301F56"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29CB9CDC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Table of Contents</w:t>
            </w:r>
          </w:p>
          <w:p w14:paraId="034D7B11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(list of chapters &amp; sections)</w:t>
            </w:r>
          </w:p>
          <w:p w14:paraId="4E76F82B" w14:textId="77777777" w:rsidR="004E62CC" w:rsidRPr="00301F56" w:rsidRDefault="004E62CC" w:rsidP="007315A9">
            <w:pPr>
              <w:pStyle w:val="AUPtabelteksten"/>
              <w:ind w:left="-108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938" w:type="dxa"/>
            <w:gridSpan w:val="5"/>
            <w:tcBorders>
              <w:right w:val="single" w:sz="18" w:space="0" w:color="auto"/>
            </w:tcBorders>
            <w:vAlign w:val="center"/>
          </w:tcPr>
          <w:p w14:paraId="451B5DEB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4E62CC" w:rsidRPr="006D2DC3" w14:paraId="547AE90D" w14:textId="77777777" w:rsidTr="00301F56">
        <w:trPr>
          <w:trHeight w:val="607"/>
        </w:trPr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76E59EE8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Keywords ( 3-5 )</w:t>
            </w:r>
          </w:p>
        </w:tc>
        <w:tc>
          <w:tcPr>
            <w:tcW w:w="7938" w:type="dxa"/>
            <w:gridSpan w:val="5"/>
            <w:tcBorders>
              <w:right w:val="single" w:sz="18" w:space="0" w:color="auto"/>
            </w:tcBorders>
            <w:vAlign w:val="center"/>
          </w:tcPr>
          <w:p w14:paraId="620E2A55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</w:tc>
      </w:tr>
      <w:tr w:rsidR="004E62CC" w:rsidRPr="006D2DC3" w14:paraId="04878367" w14:textId="77777777" w:rsidTr="00301F56">
        <w:trPr>
          <w:trHeight w:val="607"/>
        </w:trPr>
        <w:tc>
          <w:tcPr>
            <w:tcW w:w="440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A4B8053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Monograph or Edited Volume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86B983" w14:textId="77777777" w:rsidR="004E62CC" w:rsidRPr="00301F56" w:rsidRDefault="004E62CC" w:rsidP="00894FCB">
            <w:pPr>
              <w:pStyle w:val="AUPtabelteksten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4E62CC" w:rsidRPr="006D2DC3" w14:paraId="432B53E3" w14:textId="77777777" w:rsidTr="00301F56">
        <w:trPr>
          <w:trHeight w:val="607"/>
        </w:trPr>
        <w:tc>
          <w:tcPr>
            <w:tcW w:w="440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DC8AB5B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Names of the authors/editors</w:t>
            </w:r>
            <w:r w:rsidRPr="00301F56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lang w:val="en-GB"/>
              </w:rPr>
              <w:t xml:space="preserve"> </w:t>
            </w:r>
            <w:r w:rsidRPr="00301F56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lang w:val="en-GB"/>
              </w:rPr>
              <w:br/>
            </w:r>
            <w:r w:rsidRPr="00301F56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(in the correct order and preceded by the role</w:t>
            </w:r>
            <w:r w:rsidRPr="00301F56">
              <w:rPr>
                <w:rFonts w:asciiTheme="minorHAnsi" w:hAnsiTheme="minorHAnsi" w:cstheme="minorHAnsi"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662B0F3" w14:textId="77777777" w:rsidR="004E62CC" w:rsidRPr="00301F56" w:rsidRDefault="004E62CC" w:rsidP="00894FCB">
            <w:pPr>
              <w:pStyle w:val="AUPtabelteksten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4E62CC" w:rsidRPr="006D2DC3" w14:paraId="2821F034" w14:textId="77777777" w:rsidTr="00301F56">
        <w:trPr>
          <w:trHeight w:val="607"/>
        </w:trPr>
        <w:tc>
          <w:tcPr>
            <w:tcW w:w="440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03DFDCF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Number of contributors (Edited Volume)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53EDFF1" w14:textId="77777777" w:rsidR="004E62CC" w:rsidRPr="00301F56" w:rsidRDefault="004E62CC" w:rsidP="00894FCB">
            <w:pPr>
              <w:pStyle w:val="AUPtabelteksten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4E62CC" w:rsidRPr="006D2DC3" w14:paraId="7A56A3F9" w14:textId="77777777" w:rsidTr="00301F56">
        <w:trPr>
          <w:trHeight w:val="605"/>
        </w:trPr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3908B197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Primary language</w:t>
            </w:r>
          </w:p>
        </w:tc>
        <w:tc>
          <w:tcPr>
            <w:tcW w:w="7938" w:type="dxa"/>
            <w:gridSpan w:val="5"/>
            <w:tcBorders>
              <w:right w:val="single" w:sz="18" w:space="0" w:color="auto"/>
            </w:tcBorders>
            <w:vAlign w:val="center"/>
          </w:tcPr>
          <w:p w14:paraId="1D91B843" w14:textId="77777777" w:rsidR="004E62CC" w:rsidRPr="00301F56" w:rsidRDefault="004E62CC" w:rsidP="00894FCB">
            <w:pPr>
              <w:pStyle w:val="AUPtabelteksten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62CC" w:rsidRPr="006D2DC3" w14:paraId="158686E1" w14:textId="77777777" w:rsidTr="00301F56">
        <w:trPr>
          <w:trHeight w:val="555"/>
        </w:trPr>
        <w:tc>
          <w:tcPr>
            <w:tcW w:w="2279" w:type="dxa"/>
            <w:tcBorders>
              <w:left w:val="single" w:sz="1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DD8C27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Other significant language(s) used</w:t>
            </w:r>
          </w:p>
        </w:tc>
        <w:tc>
          <w:tcPr>
            <w:tcW w:w="7938" w:type="dxa"/>
            <w:gridSpan w:val="5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1656A862" w14:textId="77777777" w:rsidR="004E62CC" w:rsidRPr="00301F56" w:rsidRDefault="004E62CC" w:rsidP="00894FCB">
            <w:pPr>
              <w:pStyle w:val="AUPtabelteksten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4E62CC" w:rsidRPr="006D2DC3" w14:paraId="2FBEE3ED" w14:textId="77777777" w:rsidTr="00301F56">
        <w:trPr>
          <w:trHeight w:val="492"/>
        </w:trPr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64F11FF5" w14:textId="77777777" w:rsidR="004E62CC" w:rsidRPr="00301F56" w:rsidRDefault="004035CA" w:rsidP="001340A4">
            <w:pPr>
              <w:pStyle w:val="AUPtabelteksten"/>
              <w:ind w:left="-108" w:right="-72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Estimated word count</w:t>
            </w:r>
            <w:r w:rsidR="004E62CC"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incl.</w:t>
            </w:r>
            <w:r w:rsidR="005A2614"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="004E62CC"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notes, references, abstracts, and index</w:t>
            </w:r>
          </w:p>
        </w:tc>
        <w:tc>
          <w:tcPr>
            <w:tcW w:w="3534" w:type="dxa"/>
            <w:gridSpan w:val="3"/>
            <w:tcBorders>
              <w:right w:val="single" w:sz="4" w:space="0" w:color="auto"/>
            </w:tcBorders>
            <w:vAlign w:val="center"/>
          </w:tcPr>
          <w:p w14:paraId="1163D904" w14:textId="77777777" w:rsidR="004E62CC" w:rsidRPr="00301F56" w:rsidRDefault="004E62CC" w:rsidP="00894FCB">
            <w:pPr>
              <w:pStyle w:val="AUPtabelteksten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4404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E892E38" w14:textId="77777777" w:rsidR="004E62CC" w:rsidRPr="00301F56" w:rsidRDefault="004E62CC" w:rsidP="00894FCB">
            <w:pPr>
              <w:pStyle w:val="AUPtabelteksten"/>
              <w:ind w:right="-108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4E62CC" w:rsidRPr="006D2DC3" w14:paraId="54BCB1B0" w14:textId="77777777" w:rsidTr="00301F56">
        <w:trPr>
          <w:trHeight w:val="605"/>
        </w:trPr>
        <w:tc>
          <w:tcPr>
            <w:tcW w:w="2279" w:type="dxa"/>
            <w:tcBorders>
              <w:left w:val="single" w:sz="18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3ABCCF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301F56">
              <w:rPr>
                <w:rFonts w:asciiTheme="minorHAnsi" w:hAnsiTheme="minorHAnsi" w:cstheme="minorHAnsi"/>
                <w:b/>
                <w:sz w:val="22"/>
                <w:szCs w:val="22"/>
              </w:rPr>
              <w:t>Number</w:t>
            </w:r>
            <w:proofErr w:type="spellEnd"/>
            <w:r w:rsidRPr="00301F5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of </w:t>
            </w:r>
            <w:proofErr w:type="spellStart"/>
            <w:r w:rsidRPr="00301F56">
              <w:rPr>
                <w:rFonts w:asciiTheme="minorHAnsi" w:hAnsiTheme="minorHAnsi" w:cstheme="minorHAnsi"/>
                <w:b/>
                <w:sz w:val="22"/>
                <w:szCs w:val="22"/>
              </w:rPr>
              <w:t>tables</w:t>
            </w:r>
            <w:proofErr w:type="spellEnd"/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3680" w14:textId="77777777" w:rsidR="004E62CC" w:rsidRPr="00301F56" w:rsidRDefault="004E62CC" w:rsidP="00894FCB">
            <w:pPr>
              <w:pStyle w:val="AUPtabelteksten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B9BC85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301F56">
              <w:rPr>
                <w:rFonts w:asciiTheme="minorHAnsi" w:hAnsiTheme="minorHAnsi" w:cstheme="minorHAnsi"/>
                <w:b/>
                <w:sz w:val="22"/>
                <w:szCs w:val="22"/>
              </w:rPr>
              <w:t>Number</w:t>
            </w:r>
            <w:proofErr w:type="spellEnd"/>
            <w:r w:rsidRPr="00301F5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of </w:t>
            </w:r>
            <w:proofErr w:type="spellStart"/>
            <w:r w:rsidRPr="00301F56">
              <w:rPr>
                <w:rFonts w:asciiTheme="minorHAnsi" w:hAnsiTheme="minorHAnsi" w:cstheme="minorHAnsi"/>
                <w:b/>
                <w:sz w:val="22"/>
                <w:szCs w:val="22"/>
              </w:rPr>
              <w:t>graphs</w:t>
            </w:r>
            <w:proofErr w:type="spellEnd"/>
            <w:r w:rsidRPr="00301F5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</w:t>
            </w:r>
            <w:proofErr w:type="spellStart"/>
            <w:r w:rsidRPr="00301F56">
              <w:rPr>
                <w:rFonts w:asciiTheme="minorHAnsi" w:hAnsiTheme="minorHAnsi" w:cstheme="minorHAnsi"/>
                <w:b/>
                <w:sz w:val="22"/>
                <w:szCs w:val="22"/>
              </w:rPr>
              <w:t>maps</w:t>
            </w:r>
            <w:proofErr w:type="spellEnd"/>
          </w:p>
        </w:tc>
        <w:tc>
          <w:tcPr>
            <w:tcW w:w="3543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6820312" w14:textId="77777777" w:rsidR="004E62CC" w:rsidRPr="00301F56" w:rsidRDefault="004E62CC" w:rsidP="00894FCB">
            <w:pPr>
              <w:pStyle w:val="AUPtabelteksten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03D23" w:rsidRPr="006D2DC3" w14:paraId="09345CF0" w14:textId="77777777" w:rsidTr="00301F56">
        <w:trPr>
          <w:trHeight w:val="605"/>
        </w:trPr>
        <w:tc>
          <w:tcPr>
            <w:tcW w:w="2279" w:type="dxa"/>
            <w:tcBorders>
              <w:left w:val="single" w:sz="18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5F99935" w14:textId="77777777" w:rsidR="00A03D23" w:rsidRPr="00301F56" w:rsidRDefault="00A03D23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301F56">
              <w:rPr>
                <w:rFonts w:asciiTheme="minorHAnsi" w:hAnsiTheme="minorHAnsi" w:cstheme="minorHAnsi"/>
                <w:b/>
                <w:sz w:val="22"/>
                <w:szCs w:val="22"/>
              </w:rPr>
              <w:t>Number</w:t>
            </w:r>
            <w:proofErr w:type="spellEnd"/>
            <w:r w:rsidRPr="00301F5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of images</w:t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77227" w14:textId="77777777" w:rsidR="00A03D23" w:rsidRPr="00301F56" w:rsidRDefault="00A03D23" w:rsidP="00894FCB">
            <w:pPr>
              <w:pStyle w:val="AUPtabelteksten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630B3A" w14:textId="77777777" w:rsidR="00A03D23" w:rsidRPr="00301F56" w:rsidRDefault="00A03D23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404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B2675E" w14:textId="77777777" w:rsidR="00A03D23" w:rsidRPr="00301F56" w:rsidRDefault="00A03D23" w:rsidP="00894FCB">
            <w:pPr>
              <w:pStyle w:val="AUPtabelteksten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62CC" w:rsidRPr="006D2DC3" w14:paraId="1B8FCFD1" w14:textId="77777777" w:rsidTr="00301F56">
        <w:trPr>
          <w:trHeight w:val="591"/>
        </w:trPr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38DE2A38" w14:textId="77777777" w:rsidR="004E62CC" w:rsidRPr="00301F56" w:rsidRDefault="004E62CC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Expected date </w:t>
            </w:r>
            <w:r w:rsidR="004035CA"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for full</w:t>
            </w: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manuscript</w:t>
            </w:r>
          </w:p>
        </w:tc>
        <w:tc>
          <w:tcPr>
            <w:tcW w:w="7938" w:type="dxa"/>
            <w:gridSpan w:val="5"/>
            <w:tcBorders>
              <w:right w:val="single" w:sz="18" w:space="0" w:color="auto"/>
            </w:tcBorders>
            <w:vAlign w:val="center"/>
          </w:tcPr>
          <w:p w14:paraId="3E0687AD" w14:textId="77777777" w:rsidR="004E62CC" w:rsidRPr="00301F56" w:rsidRDefault="004E62CC" w:rsidP="00894FCB">
            <w:pPr>
              <w:pStyle w:val="AUPtabelteksten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4E62CC" w:rsidRPr="006D2DC3" w14:paraId="44FEC8CB" w14:textId="77777777" w:rsidTr="00301F56">
        <w:tc>
          <w:tcPr>
            <w:tcW w:w="10217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 w:themeFill="background2"/>
          </w:tcPr>
          <w:p w14:paraId="772441D7" w14:textId="22259902" w:rsidR="004E62CC" w:rsidRPr="00301F56" w:rsidRDefault="00EC4E6F" w:rsidP="00EC4E6F">
            <w:pPr>
              <w:pStyle w:val="AUPtabelteksten"/>
              <w:spacing w:before="6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Copyright material. </w:t>
            </w:r>
            <w:r w:rsidR="004E62CC" w:rsidRPr="00301F5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Please </w:t>
            </w:r>
            <w:r w:rsidR="000810DE" w:rsidRPr="00301F5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secure all</w:t>
            </w:r>
            <w:r w:rsidR="004E62CC" w:rsidRPr="00301F5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permissions </w:t>
            </w:r>
            <w:r w:rsidR="000810DE" w:rsidRPr="00301F5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(print and digital)</w:t>
            </w:r>
            <w:r w:rsidR="004E62CC" w:rsidRPr="00301F5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for publication </w:t>
            </w:r>
            <w:r w:rsidR="004035CA" w:rsidRPr="00301F5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as</w:t>
            </w:r>
            <w:r w:rsidR="004E62CC" w:rsidRPr="00301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4E62CC" w:rsidRPr="00301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en-US"/>
              </w:rPr>
              <w:t>Open Access</w:t>
            </w:r>
          </w:p>
        </w:tc>
      </w:tr>
      <w:tr w:rsidR="00E6202F" w:rsidRPr="006D2DC3" w14:paraId="0B32EE78" w14:textId="77777777" w:rsidTr="00301F56">
        <w:tc>
          <w:tcPr>
            <w:tcW w:w="2279" w:type="dxa"/>
            <w:tcBorders>
              <w:left w:val="single" w:sz="18" w:space="0" w:color="auto"/>
              <w:right w:val="single" w:sz="4" w:space="0" w:color="auto"/>
            </w:tcBorders>
            <w:shd w:val="clear" w:color="auto" w:fill="E7E6E6" w:themeFill="background2"/>
          </w:tcPr>
          <w:p w14:paraId="7D69FEF7" w14:textId="77777777" w:rsidR="00E6202F" w:rsidRPr="00301F56" w:rsidRDefault="00E6202F" w:rsidP="007315A9">
            <w:pPr>
              <w:pStyle w:val="AUPtabelteksten"/>
              <w:spacing w:before="60" w:after="12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Text</w:t>
            </w:r>
          </w:p>
          <w:p w14:paraId="66674729" w14:textId="77777777" w:rsidR="00E6202F" w:rsidRPr="00301F56" w:rsidRDefault="00E6202F" w:rsidP="00894FCB">
            <w:pPr>
              <w:pStyle w:val="AUPtabelteksten"/>
              <w:spacing w:before="60" w:after="120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321CC6F" w14:textId="68799541" w:rsidR="00E6202F" w:rsidRPr="00301F56" w:rsidRDefault="0026241B" w:rsidP="00894FCB">
            <w:pPr>
              <w:pStyle w:val="AUPtabelteksten"/>
              <w:spacing w:before="60" w:after="1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-16748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21ED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E6202F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E6202F" w:rsidRPr="00301F5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part of this manuscript has been published elsewhere</w:t>
            </w:r>
          </w:p>
          <w:p w14:paraId="62AC7E50" w14:textId="77777777" w:rsidR="00E6202F" w:rsidRPr="00301F56" w:rsidRDefault="0026241B" w:rsidP="00894FCB">
            <w:pPr>
              <w:pStyle w:val="AUPtabelteksten"/>
              <w:spacing w:before="60" w:after="1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63453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202F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E6202F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E6202F" w:rsidRPr="00301F5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single quote(s) (from different sources) exceeding 400 words</w:t>
            </w:r>
          </w:p>
          <w:p w14:paraId="0E76A18D" w14:textId="77777777" w:rsidR="00E6202F" w:rsidRPr="00301F56" w:rsidRDefault="0026241B" w:rsidP="00894FCB">
            <w:pPr>
              <w:pStyle w:val="AUPschreeflooslinkslijnend"/>
              <w:spacing w:before="60" w:after="120" w:line="240" w:lineRule="auto"/>
              <w:rPr>
                <w:rFonts w:asciiTheme="minorHAnsi" w:hAnsiTheme="minorHAnsi" w:cstheme="minorHAnsi"/>
                <w:b/>
                <w:bCs/>
                <w:color w:val="auto"/>
                <w:spacing w:val="6"/>
                <w:sz w:val="22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2"/>
                </w:rPr>
                <w:id w:val="1509478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202F" w:rsidRPr="00301F56">
                  <w:rPr>
                    <w:rFonts w:ascii="Segoe UI Symbol" w:eastAsia="MS Gothic" w:hAnsi="Segoe UI Symbol" w:cs="Segoe UI Symbol"/>
                    <w:b/>
                    <w:bCs/>
                    <w:sz w:val="22"/>
                  </w:rPr>
                  <w:t>☐</w:t>
                </w:r>
              </w:sdtContent>
            </w:sdt>
            <w:r w:rsidR="00E6202F" w:rsidRPr="00301F5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="00E6202F" w:rsidRPr="00301F56">
              <w:rPr>
                <w:rFonts w:asciiTheme="minorHAnsi" w:hAnsiTheme="minorHAnsi" w:cstheme="minorHAnsi"/>
                <w:color w:val="auto"/>
                <w:spacing w:val="6"/>
                <w:sz w:val="22"/>
              </w:rPr>
              <w:t>several quotes exceeding 800 words total and/or any exceeding 300</w:t>
            </w:r>
          </w:p>
          <w:p w14:paraId="78205392" w14:textId="77777777" w:rsidR="00E6202F" w:rsidRPr="00301F56" w:rsidRDefault="00E6202F" w:rsidP="00894FCB">
            <w:pPr>
              <w:pStyle w:val="AUPschreeflooslinkslijnend"/>
              <w:spacing w:before="60" w:after="120" w:line="240" w:lineRule="auto"/>
              <w:rPr>
                <w:rFonts w:asciiTheme="minorHAnsi" w:hAnsiTheme="minorHAnsi" w:cstheme="minorHAnsi"/>
                <w:color w:val="808080"/>
                <w:szCs w:val="20"/>
              </w:rPr>
            </w:pPr>
            <w:r w:rsidRPr="00301F56">
              <w:rPr>
                <w:rFonts w:asciiTheme="minorHAnsi" w:hAnsiTheme="minorHAnsi" w:cstheme="minorHAnsi"/>
                <w:color w:val="auto"/>
                <w:sz w:val="22"/>
              </w:rPr>
              <w:t>If part of this work. has been published verbatim elsewhere, please ensure that you have written assurances that this material can be  republished</w:t>
            </w:r>
          </w:p>
        </w:tc>
      </w:tr>
    </w:tbl>
    <w:p w14:paraId="3BF330C2" w14:textId="77777777" w:rsidR="004E62CC" w:rsidRPr="006D2DC3" w:rsidRDefault="004E62CC" w:rsidP="004E62CC">
      <w:pPr>
        <w:rPr>
          <w:rFonts w:asciiTheme="minorHAnsi" w:hAnsiTheme="minorHAnsi" w:cstheme="minorHAnsi"/>
        </w:rPr>
      </w:pPr>
    </w:p>
    <w:tbl>
      <w:tblPr>
        <w:tblW w:w="102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9"/>
        <w:gridCol w:w="982"/>
        <w:gridCol w:w="1428"/>
        <w:gridCol w:w="1701"/>
        <w:gridCol w:w="556"/>
        <w:gridCol w:w="567"/>
        <w:gridCol w:w="1996"/>
        <w:gridCol w:w="425"/>
        <w:gridCol w:w="283"/>
      </w:tblGrid>
      <w:tr w:rsidR="00201F17" w:rsidRPr="006D2DC3" w14:paraId="32FBAF4D" w14:textId="77777777" w:rsidTr="00301F56">
        <w:tc>
          <w:tcPr>
            <w:tcW w:w="2279" w:type="dxa"/>
            <w:tcBorders>
              <w:top w:val="single" w:sz="18" w:space="0" w:color="auto"/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7BA26108" w14:textId="77777777" w:rsidR="00201F17" w:rsidRPr="00301F56" w:rsidRDefault="00201F17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bookmarkStart w:id="0" w:name="_Hlk15898591"/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Type of publication </w:t>
            </w:r>
          </w:p>
        </w:tc>
        <w:tc>
          <w:tcPr>
            <w:tcW w:w="2410" w:type="dxa"/>
            <w:gridSpan w:val="2"/>
            <w:tcBorders>
              <w:top w:val="single" w:sz="18" w:space="0" w:color="auto"/>
            </w:tcBorders>
            <w:shd w:val="clear" w:color="auto" w:fill="E7E6E6" w:themeFill="background2"/>
            <w:vAlign w:val="center"/>
          </w:tcPr>
          <w:p w14:paraId="1F7178F4" w14:textId="5386421A" w:rsidR="00201F17" w:rsidRPr="00301F56" w:rsidRDefault="0026241B" w:rsidP="00894FCB">
            <w:pPr>
              <w:pStyle w:val="AUPtabelteksten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-158205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21ED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201F17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201F17" w:rsidRPr="00301F56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Scholarly publication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E7E6E6" w:themeFill="background2"/>
            <w:vAlign w:val="center"/>
          </w:tcPr>
          <w:p w14:paraId="5F39E4A8" w14:textId="77777777" w:rsidR="00201F17" w:rsidRPr="00301F56" w:rsidRDefault="0026241B" w:rsidP="00894FCB">
            <w:pPr>
              <w:pStyle w:val="AUPtabelteksten"/>
              <w:ind w:right="-108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id w:val="-1186512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F17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201F17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201F17" w:rsidRPr="00301F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Campus </w:t>
            </w:r>
            <w:proofErr w:type="spellStart"/>
            <w:r w:rsidR="00201F17" w:rsidRPr="00301F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publication</w:t>
            </w:r>
            <w:proofErr w:type="spellEnd"/>
          </w:p>
        </w:tc>
        <w:tc>
          <w:tcPr>
            <w:tcW w:w="3119" w:type="dxa"/>
            <w:gridSpan w:val="3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B05EDD4" w14:textId="77777777" w:rsidR="00201F17" w:rsidRPr="00301F56" w:rsidRDefault="0026241B" w:rsidP="00894FCB">
            <w:pPr>
              <w:pStyle w:val="AUPtabelteksten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id w:val="1836176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1F17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201F17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201F17" w:rsidRPr="00301F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Other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81ADF7" w14:textId="77777777" w:rsidR="00201F17" w:rsidRPr="00301F56" w:rsidRDefault="00201F17" w:rsidP="00894FCB">
            <w:pPr>
              <w:pStyle w:val="AUPtabelteksten"/>
              <w:ind w:right="-108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B04203" w:rsidRPr="006D2DC3" w14:paraId="4E977F2D" w14:textId="77777777" w:rsidTr="00301F56"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7C80FD41" w14:textId="2EF80E48" w:rsidR="00B04203" w:rsidRPr="00301F56" w:rsidRDefault="00B04203" w:rsidP="007315A9">
            <w:pPr>
              <w:pStyle w:val="AUPtabelteksten"/>
              <w:ind w:left="-108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</w:t>
            </w: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Creative commons</w:t>
            </w:r>
          </w:p>
        </w:tc>
        <w:tc>
          <w:tcPr>
            <w:tcW w:w="2410" w:type="dxa"/>
            <w:gridSpan w:val="2"/>
            <w:shd w:val="clear" w:color="auto" w:fill="E7E6E6" w:themeFill="background2"/>
            <w:vAlign w:val="center"/>
          </w:tcPr>
          <w:p w14:paraId="3EC6F29D" w14:textId="156982DE" w:rsidR="00B04203" w:rsidRPr="00301F56" w:rsidRDefault="0026241B" w:rsidP="00894FCB">
            <w:pPr>
              <w:pStyle w:val="AUPtabelteksten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935326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21ED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B04203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CC BY                              </w:t>
            </w:r>
            <w:r w:rsidR="00B04203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7B80901C" w14:textId="17B568CF" w:rsidR="00B04203" w:rsidRPr="00301F56" w:rsidRDefault="0026241B" w:rsidP="00894FCB">
            <w:pPr>
              <w:pStyle w:val="AUPtabelteksten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id w:val="1447656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03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B04203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CC BY SA</w:t>
            </w:r>
          </w:p>
        </w:tc>
        <w:tc>
          <w:tcPr>
            <w:tcW w:w="3827" w:type="dxa"/>
            <w:gridSpan w:val="5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E2578C9" w14:textId="1DF1E086" w:rsidR="00B04203" w:rsidRPr="00301F56" w:rsidRDefault="00B04203" w:rsidP="00894FCB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B04203" w:rsidRPr="006D2DC3" w14:paraId="52938B39" w14:textId="77777777" w:rsidTr="00301F56"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24F6B81E" w14:textId="77777777" w:rsidR="00B04203" w:rsidRPr="00301F56" w:rsidRDefault="00B04203" w:rsidP="007315A9">
            <w:pPr>
              <w:pStyle w:val="AUPtabelteksten"/>
              <w:ind w:left="-108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shd w:val="clear" w:color="auto" w:fill="E7E6E6" w:themeFill="background2"/>
            <w:vAlign w:val="center"/>
          </w:tcPr>
          <w:p w14:paraId="446B8D7E" w14:textId="5124CF0B" w:rsidR="00B04203" w:rsidRPr="00301F56" w:rsidRDefault="0026241B" w:rsidP="00894FCB">
            <w:pPr>
              <w:pStyle w:val="AUPtabelteksten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-2045588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03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B04203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CC BY ND                        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2802176A" w14:textId="0C27C964" w:rsidR="00B04203" w:rsidRPr="00301F56" w:rsidRDefault="0026241B" w:rsidP="00894FCB">
            <w:pPr>
              <w:pStyle w:val="AUPtabelteksten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id w:val="-1079210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03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B04203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CC BY NC</w:t>
            </w:r>
          </w:p>
        </w:tc>
        <w:tc>
          <w:tcPr>
            <w:tcW w:w="3827" w:type="dxa"/>
            <w:gridSpan w:val="5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349000B" w14:textId="37851CBE" w:rsidR="00B04203" w:rsidRPr="00301F56" w:rsidRDefault="00B04203" w:rsidP="00894FCB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4203" w:rsidRPr="006D2DC3" w14:paraId="4BBB0233" w14:textId="77777777" w:rsidTr="00301F56">
        <w:tc>
          <w:tcPr>
            <w:tcW w:w="2279" w:type="dxa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0150F2D6" w14:textId="77777777" w:rsidR="00B04203" w:rsidRPr="00301F56" w:rsidRDefault="00B04203" w:rsidP="007315A9">
            <w:pPr>
              <w:pStyle w:val="AUPtabelteksten"/>
              <w:ind w:left="-108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shd w:val="clear" w:color="auto" w:fill="E7E6E6" w:themeFill="background2"/>
            <w:vAlign w:val="center"/>
          </w:tcPr>
          <w:p w14:paraId="2226F987" w14:textId="25B20B9D" w:rsidR="00B04203" w:rsidRPr="00301F56" w:rsidRDefault="0026241B" w:rsidP="00894FCB">
            <w:pPr>
              <w:pStyle w:val="AUPtabelteksten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-84332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03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B04203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CC BY NC SA                   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1980A927" w14:textId="3A7457EF" w:rsidR="00B04203" w:rsidRPr="00301F56" w:rsidRDefault="0026241B" w:rsidP="00894FCB">
            <w:pPr>
              <w:pStyle w:val="AUPtabelteksten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id w:val="1304046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03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B04203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CC BY NC ND</w:t>
            </w:r>
          </w:p>
        </w:tc>
        <w:tc>
          <w:tcPr>
            <w:tcW w:w="3827" w:type="dxa"/>
            <w:gridSpan w:val="5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7E5F37D" w14:textId="2B1B27E7" w:rsidR="00B04203" w:rsidRPr="00301F56" w:rsidRDefault="00B04203" w:rsidP="00894FCB">
            <w:pPr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1F17" w:rsidRPr="006D2DC3" w14:paraId="53456C7F" w14:textId="77777777" w:rsidTr="00301F56">
        <w:trPr>
          <w:trHeight w:val="481"/>
        </w:trPr>
        <w:tc>
          <w:tcPr>
            <w:tcW w:w="6390" w:type="dxa"/>
            <w:gridSpan w:val="4"/>
            <w:tcBorders>
              <w:left w:val="single" w:sz="18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504374" w14:textId="1091EA04" w:rsidR="00201F17" w:rsidRPr="00301F56" w:rsidRDefault="00201F17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Is your publication a (revised) doctoral thesis? </w:t>
            </w:r>
          </w:p>
        </w:tc>
        <w:tc>
          <w:tcPr>
            <w:tcW w:w="3827" w:type="dxa"/>
            <w:gridSpan w:val="5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238ACAF" w14:textId="719A3733" w:rsidR="00201F17" w:rsidRPr="00301F56" w:rsidRDefault="0026241B" w:rsidP="00894FCB">
            <w:pPr>
              <w:pStyle w:val="AUPtabelteksten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-128164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21ED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9775CE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Yes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993298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75CE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9775CE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No</w:t>
            </w:r>
          </w:p>
        </w:tc>
      </w:tr>
      <w:tr w:rsidR="00201F17" w:rsidRPr="006D2DC3" w14:paraId="3352A7E7" w14:textId="77777777" w:rsidTr="00301F56">
        <w:trPr>
          <w:trHeight w:val="557"/>
        </w:trPr>
        <w:tc>
          <w:tcPr>
            <w:tcW w:w="6390" w:type="dxa"/>
            <w:gridSpan w:val="4"/>
            <w:tcBorders>
              <w:left w:val="single" w:sz="18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8BAFCB8" w14:textId="77777777" w:rsidR="00201F17" w:rsidRPr="00301F56" w:rsidRDefault="005E58CF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Is this work the result of research funding</w:t>
            </w:r>
            <w:r w:rsidR="00201F17"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?</w:t>
            </w:r>
          </w:p>
        </w:tc>
        <w:tc>
          <w:tcPr>
            <w:tcW w:w="3827" w:type="dxa"/>
            <w:gridSpan w:val="5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87DF5FD" w14:textId="5D012915" w:rsidR="00201F17" w:rsidRPr="00301F56" w:rsidRDefault="0026241B" w:rsidP="00894FCB">
            <w:pPr>
              <w:pStyle w:val="AUPtabelteksten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-1779938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75CE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E58CF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Yes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860171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8CF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E58CF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No</w:t>
            </w:r>
          </w:p>
        </w:tc>
      </w:tr>
      <w:tr w:rsidR="00201F17" w:rsidRPr="006D2DC3" w14:paraId="34FC7549" w14:textId="77777777" w:rsidTr="00301F56">
        <w:tc>
          <w:tcPr>
            <w:tcW w:w="6390" w:type="dxa"/>
            <w:gridSpan w:val="4"/>
            <w:tcBorders>
              <w:left w:val="single" w:sz="18" w:space="0" w:color="auto"/>
              <w:bottom w:val="single" w:sz="18" w:space="0" w:color="auto"/>
            </w:tcBorders>
            <w:shd w:val="clear" w:color="auto" w:fill="E7E6E6" w:themeFill="background2"/>
            <w:vAlign w:val="center"/>
          </w:tcPr>
          <w:p w14:paraId="05001D37" w14:textId="6063F884" w:rsidR="00201F17" w:rsidRPr="00301F56" w:rsidRDefault="00201F17" w:rsidP="007315A9">
            <w:pPr>
              <w:pStyle w:val="AUPtabelteksten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This submission is exclusive to UGP only at this moment in time  </w:t>
            </w:r>
          </w:p>
        </w:tc>
        <w:tc>
          <w:tcPr>
            <w:tcW w:w="3827" w:type="dxa"/>
            <w:gridSpan w:val="5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06D87B7" w14:textId="1DBA422D" w:rsidR="00201F17" w:rsidRPr="00301F56" w:rsidRDefault="0026241B" w:rsidP="00894FCB">
            <w:pPr>
              <w:pStyle w:val="AUPtabelteksten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-100860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75CE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9775CE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Yes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1265029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75CE" w:rsidRPr="00301F56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9775CE" w:rsidRPr="00301F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No</w:t>
            </w:r>
          </w:p>
        </w:tc>
      </w:tr>
      <w:bookmarkEnd w:id="0"/>
      <w:tr w:rsidR="00EC4E6F" w:rsidRPr="006D2DC3" w14:paraId="7A95AD6B" w14:textId="77777777" w:rsidTr="00301F56">
        <w:tc>
          <w:tcPr>
            <w:tcW w:w="9934" w:type="dxa"/>
            <w:gridSpan w:val="8"/>
            <w:tcBorders>
              <w:left w:val="single" w:sz="18" w:space="0" w:color="auto"/>
              <w:bottom w:val="single" w:sz="18" w:space="0" w:color="auto"/>
            </w:tcBorders>
            <w:shd w:val="clear" w:color="auto" w:fill="808080" w:themeFill="background1" w:themeFillShade="80"/>
            <w:vAlign w:val="center"/>
          </w:tcPr>
          <w:p w14:paraId="542C4A75" w14:textId="77777777" w:rsidR="00EC4E6F" w:rsidRPr="00301F56" w:rsidRDefault="00EC4E6F" w:rsidP="00EC4E6F">
            <w:pPr>
              <w:pStyle w:val="AUPtabelteksten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  <w:lang w:val="en-US"/>
              </w:rPr>
              <w:t>Scope of the book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 w:themeFill="background1" w:themeFillShade="80"/>
            <w:vAlign w:val="center"/>
          </w:tcPr>
          <w:p w14:paraId="42315BA5" w14:textId="77777777" w:rsidR="00EC4E6F" w:rsidRPr="006D2DC3" w:rsidRDefault="00EC4E6F" w:rsidP="00EC4E6F">
            <w:pPr>
              <w:pStyle w:val="AUPtabelteksten"/>
              <w:rPr>
                <w:rFonts w:asciiTheme="minorHAnsi" w:hAnsiTheme="minorHAnsi" w:cstheme="minorHAnsi"/>
                <w:b/>
                <w:sz w:val="32"/>
                <w:szCs w:val="32"/>
                <w:lang w:val="en-US"/>
              </w:rPr>
            </w:pPr>
          </w:p>
        </w:tc>
      </w:tr>
      <w:tr w:rsidR="00EC4E6F" w:rsidRPr="006D2DC3" w14:paraId="14C5C062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634"/>
        </w:trPr>
        <w:tc>
          <w:tcPr>
            <w:tcW w:w="10217" w:type="dxa"/>
            <w:gridSpan w:val="9"/>
            <w:shd w:val="clear" w:color="auto" w:fill="E7E6E6" w:themeFill="background2"/>
            <w:vAlign w:val="center"/>
          </w:tcPr>
          <w:p w14:paraId="5B2AD1F6" w14:textId="77777777" w:rsidR="00EC4E6F" w:rsidRPr="00301F56" w:rsidRDefault="00EC4E6F" w:rsidP="00EC4E6F">
            <w:pPr>
              <w:pStyle w:val="AUPtabelteksten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Intended readership</w:t>
            </w:r>
          </w:p>
        </w:tc>
      </w:tr>
      <w:tr w:rsidR="00EC4E6F" w:rsidRPr="006D2DC3" w14:paraId="13342261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17"/>
        </w:trPr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832101028"/>
          </w:sdtPr>
          <w:sdtEndPr/>
          <w:sdtContent>
            <w:tc>
              <w:tcPr>
                <w:tcW w:w="10217" w:type="dxa"/>
                <w:gridSpan w:val="9"/>
                <w:shd w:val="clear" w:color="auto" w:fill="E7E6E6" w:themeFill="background2"/>
                <w:vAlign w:val="center"/>
              </w:tcPr>
              <w:p w14:paraId="0172264E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…</w:t>
                </w:r>
              </w:p>
            </w:tc>
          </w:sdtContent>
        </w:sdt>
      </w:tr>
      <w:tr w:rsidR="00EC4E6F" w:rsidRPr="006D2DC3" w14:paraId="701D0F35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23"/>
        </w:trPr>
        <w:tc>
          <w:tcPr>
            <w:tcW w:w="10217" w:type="dxa"/>
            <w:gridSpan w:val="9"/>
            <w:shd w:val="clear" w:color="auto" w:fill="E7E6E6" w:themeFill="background2"/>
            <w:vAlign w:val="center"/>
          </w:tcPr>
          <w:p w14:paraId="5217A4E0" w14:textId="77777777" w:rsidR="00EC4E6F" w:rsidRPr="00301F56" w:rsidRDefault="00EC4E6F" w:rsidP="00EC4E6F">
            <w:pPr>
              <w:pStyle w:val="AUPtabelteksten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</w:t>
            </w: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What special contribution does it make to your field and/or what features make it particularly useful or attractive </w:t>
            </w:r>
          </w:p>
        </w:tc>
      </w:tr>
      <w:tr w:rsidR="00EC4E6F" w:rsidRPr="006D2DC3" w14:paraId="39C849CD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22"/>
        </w:trPr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-1881473214"/>
          </w:sdtPr>
          <w:sdtEndPr/>
          <w:sdtContent>
            <w:tc>
              <w:tcPr>
                <w:tcW w:w="10217" w:type="dxa"/>
                <w:gridSpan w:val="9"/>
                <w:shd w:val="clear" w:color="auto" w:fill="E7E6E6" w:themeFill="background2"/>
                <w:vAlign w:val="center"/>
              </w:tcPr>
              <w:p w14:paraId="25DD6715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…</w:t>
                </w:r>
              </w:p>
            </w:tc>
          </w:sdtContent>
        </w:sdt>
      </w:tr>
      <w:tr w:rsidR="00EC4E6F" w:rsidRPr="006D2DC3" w14:paraId="226664C4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648"/>
        </w:trPr>
        <w:tc>
          <w:tcPr>
            <w:tcW w:w="10217" w:type="dxa"/>
            <w:gridSpan w:val="9"/>
            <w:shd w:val="clear" w:color="auto" w:fill="E7E6E6" w:themeFill="background2"/>
            <w:vAlign w:val="center"/>
          </w:tcPr>
          <w:p w14:paraId="53C407A7" w14:textId="77777777" w:rsidR="00EC4E6F" w:rsidRPr="00301F56" w:rsidRDefault="00EC4E6F" w:rsidP="00EC4E6F">
            <w:pPr>
              <w:pStyle w:val="AUPtabelteksten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Three key or distinguishing features of the work</w:t>
            </w:r>
          </w:p>
        </w:tc>
      </w:tr>
      <w:tr w:rsidR="00EC4E6F" w:rsidRPr="006D2DC3" w14:paraId="70DAB5C8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105"/>
        </w:trPr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-1620916419"/>
          </w:sdtPr>
          <w:sdtEndPr/>
          <w:sdtContent>
            <w:tc>
              <w:tcPr>
                <w:tcW w:w="10217" w:type="dxa"/>
                <w:gridSpan w:val="9"/>
                <w:shd w:val="clear" w:color="auto" w:fill="E7E6E6" w:themeFill="background2"/>
                <w:vAlign w:val="center"/>
              </w:tcPr>
              <w:p w14:paraId="4D34778A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…</w:t>
                </w:r>
              </w:p>
            </w:tc>
          </w:sdtContent>
        </w:sdt>
      </w:tr>
      <w:tr w:rsidR="00EC4E6F" w:rsidRPr="006D2DC3" w14:paraId="0D8F2E85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79"/>
        </w:trPr>
        <w:tc>
          <w:tcPr>
            <w:tcW w:w="10217" w:type="dxa"/>
            <w:gridSpan w:val="9"/>
            <w:shd w:val="clear" w:color="auto" w:fill="E7E6E6" w:themeFill="background2"/>
            <w:vAlign w:val="center"/>
          </w:tcPr>
          <w:p w14:paraId="117CB2E5" w14:textId="77777777" w:rsidR="00EC4E6F" w:rsidRPr="00301F56" w:rsidRDefault="00EC4E6F" w:rsidP="00EC4E6F">
            <w:pPr>
              <w:pStyle w:val="AUPtabelteksten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Three other books published in the last five years that are comparable to or competitive with yours</w:t>
            </w:r>
          </w:p>
          <w:p w14:paraId="77E7AAC5" w14:textId="77777777" w:rsidR="00EC4E6F" w:rsidRPr="00301F56" w:rsidRDefault="00EC4E6F" w:rsidP="00EC4E6F">
            <w:pPr>
              <w:pStyle w:val="AUPtabelteksten"/>
              <w:jc w:val="center"/>
              <w:rPr>
                <w:rFonts w:asciiTheme="minorHAnsi" w:hAnsiTheme="minorHAnsi" w:cstheme="minorHAnsi"/>
                <w:color w:val="808080"/>
                <w:sz w:val="20"/>
                <w:szCs w:val="20"/>
                <w:lang w:val="en-US"/>
              </w:rPr>
            </w:pPr>
            <w:r w:rsidRPr="00301F5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(author, title, publisher, pub. year)</w:t>
            </w:r>
          </w:p>
        </w:tc>
      </w:tr>
      <w:tr w:rsidR="00EC4E6F" w:rsidRPr="006D2DC3" w14:paraId="7281C9E5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108"/>
        </w:trPr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1023127095"/>
          </w:sdtPr>
          <w:sdtEndPr/>
          <w:sdtContent>
            <w:tc>
              <w:tcPr>
                <w:tcW w:w="7513" w:type="dxa"/>
                <w:gridSpan w:val="6"/>
                <w:shd w:val="clear" w:color="auto" w:fill="E7E6E6" w:themeFill="background2"/>
                <w:vAlign w:val="center"/>
              </w:tcPr>
              <w:p w14:paraId="48F86DF8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…</w:t>
                </w:r>
              </w:p>
            </w:tc>
          </w:sdtContent>
        </w:sdt>
        <w:tc>
          <w:tcPr>
            <w:tcW w:w="2704" w:type="dxa"/>
            <w:gridSpan w:val="3"/>
            <w:shd w:val="clear" w:color="auto" w:fill="auto"/>
            <w:vAlign w:val="center"/>
          </w:tcPr>
          <w:p w14:paraId="7D9FB222" w14:textId="1AF4B52A" w:rsidR="00EC4E6F" w:rsidRPr="00301F56" w:rsidRDefault="00EC4E6F" w:rsidP="00EC4E6F">
            <w:pPr>
              <w:pStyle w:val="AUPtabelteksten"/>
              <w:spacing w:before="6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ISBN: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893469381"/>
              </w:sdtPr>
              <w:sdtEndPr/>
              <w:sdtContent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…</w:t>
                </w:r>
              </w:sdtContent>
            </w:sdt>
          </w:p>
        </w:tc>
      </w:tr>
      <w:tr w:rsidR="00EC4E6F" w:rsidRPr="006D2DC3" w14:paraId="273EF615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108"/>
        </w:trPr>
        <w:sdt>
          <w:sdtPr>
            <w:rPr>
              <w:rFonts w:asciiTheme="minorHAnsi" w:hAnsiTheme="minorHAnsi" w:cstheme="minorHAnsi"/>
              <w:sz w:val="20"/>
              <w:szCs w:val="20"/>
            </w:rPr>
            <w:id w:val="-518699765"/>
          </w:sdtPr>
          <w:sdtEndPr/>
          <w:sdtContent>
            <w:tc>
              <w:tcPr>
                <w:tcW w:w="7513" w:type="dxa"/>
                <w:gridSpan w:val="6"/>
                <w:shd w:val="clear" w:color="auto" w:fill="E7E6E6" w:themeFill="background2"/>
                <w:vAlign w:val="center"/>
              </w:tcPr>
              <w:p w14:paraId="782B46A8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</w:rPr>
                  <w:t>…</w:t>
                </w:r>
              </w:p>
            </w:tc>
          </w:sdtContent>
        </w:sdt>
        <w:tc>
          <w:tcPr>
            <w:tcW w:w="2704" w:type="dxa"/>
            <w:gridSpan w:val="3"/>
            <w:shd w:val="clear" w:color="auto" w:fill="auto"/>
            <w:vAlign w:val="center"/>
          </w:tcPr>
          <w:p w14:paraId="2F428D99" w14:textId="77777777" w:rsidR="00EC4E6F" w:rsidRPr="00301F56" w:rsidRDefault="00EC4E6F" w:rsidP="00EC4E6F">
            <w:pPr>
              <w:pStyle w:val="AUPtabelteksten"/>
              <w:spacing w:before="6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ISBN: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1255556808"/>
              </w:sdtPr>
              <w:sdtEndPr/>
              <w:sdtContent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…</w:t>
                </w:r>
              </w:sdtContent>
            </w:sdt>
          </w:p>
        </w:tc>
      </w:tr>
      <w:tr w:rsidR="00EC4E6F" w:rsidRPr="006D2DC3" w14:paraId="749D61BA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108"/>
        </w:trPr>
        <w:sdt>
          <w:sdtPr>
            <w:rPr>
              <w:rFonts w:asciiTheme="minorHAnsi" w:hAnsiTheme="minorHAnsi" w:cstheme="minorHAnsi"/>
              <w:sz w:val="20"/>
              <w:szCs w:val="20"/>
            </w:rPr>
            <w:id w:val="365339847"/>
          </w:sdtPr>
          <w:sdtEndPr/>
          <w:sdtContent>
            <w:tc>
              <w:tcPr>
                <w:tcW w:w="7513" w:type="dxa"/>
                <w:gridSpan w:val="6"/>
                <w:shd w:val="clear" w:color="auto" w:fill="E7E6E6" w:themeFill="background2"/>
                <w:vAlign w:val="center"/>
              </w:tcPr>
              <w:p w14:paraId="357352C1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</w:rPr>
                  <w:t>…</w:t>
                </w:r>
              </w:p>
            </w:tc>
          </w:sdtContent>
        </w:sdt>
        <w:tc>
          <w:tcPr>
            <w:tcW w:w="2704" w:type="dxa"/>
            <w:gridSpan w:val="3"/>
            <w:shd w:val="clear" w:color="auto" w:fill="auto"/>
            <w:vAlign w:val="center"/>
          </w:tcPr>
          <w:p w14:paraId="243A88C3" w14:textId="77777777" w:rsidR="00EC4E6F" w:rsidRPr="00301F56" w:rsidRDefault="00EC4E6F" w:rsidP="00EC4E6F">
            <w:pPr>
              <w:pStyle w:val="AUPtabelteksten"/>
              <w:spacing w:before="6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ISBN: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-292299155"/>
              </w:sdtPr>
              <w:sdtEndPr/>
              <w:sdtContent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…</w:t>
                </w:r>
              </w:sdtContent>
            </w:sdt>
          </w:p>
        </w:tc>
      </w:tr>
      <w:tr w:rsidR="00EC4E6F" w:rsidRPr="006D2DC3" w14:paraId="20411D5A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619"/>
        </w:trPr>
        <w:tc>
          <w:tcPr>
            <w:tcW w:w="6946" w:type="dxa"/>
            <w:gridSpan w:val="5"/>
            <w:shd w:val="clear" w:color="auto" w:fill="E7E6E6" w:themeFill="background2"/>
            <w:vAlign w:val="center"/>
          </w:tcPr>
          <w:p w14:paraId="54BB01F3" w14:textId="438C3280" w:rsidR="00EC4E6F" w:rsidRPr="00301F56" w:rsidRDefault="000810DE" w:rsidP="00EC4E6F">
            <w:pPr>
              <w:pStyle w:val="AUPtabelteksten"/>
              <w:jc w:val="center"/>
              <w:rPr>
                <w:rFonts w:asciiTheme="minorHAnsi" w:hAnsiTheme="minorHAnsi" w:cstheme="minorHAnsi"/>
                <w:b/>
                <w:sz w:val="24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sz w:val="24"/>
                <w:lang w:val="en-GB"/>
              </w:rPr>
              <w:t xml:space="preserve">                                              </w:t>
            </w:r>
            <w:r w:rsidR="00EC4E6F" w:rsidRPr="00301F56">
              <w:rPr>
                <w:rFonts w:asciiTheme="minorHAnsi" w:hAnsiTheme="minorHAnsi" w:cstheme="minorHAnsi"/>
                <w:b/>
                <w:sz w:val="24"/>
                <w:lang w:val="en-GB"/>
              </w:rPr>
              <w:t>Key experts in the field</w:t>
            </w:r>
          </w:p>
        </w:tc>
        <w:tc>
          <w:tcPr>
            <w:tcW w:w="3271" w:type="dxa"/>
            <w:gridSpan w:val="4"/>
            <w:shd w:val="clear" w:color="auto" w:fill="E7E6E6" w:themeFill="background2"/>
            <w:vAlign w:val="center"/>
          </w:tcPr>
          <w:p w14:paraId="254697FA" w14:textId="77777777" w:rsidR="00EC4E6F" w:rsidRPr="00301F56" w:rsidRDefault="00EC4E6F" w:rsidP="00EC4E6F">
            <w:pPr>
              <w:pStyle w:val="AUPtabelteksten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>email</w:t>
            </w:r>
          </w:p>
        </w:tc>
      </w:tr>
      <w:tr w:rsidR="00EC4E6F" w:rsidRPr="006D2DC3" w14:paraId="5DBF02EF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129"/>
        </w:trPr>
        <w:tc>
          <w:tcPr>
            <w:tcW w:w="3261" w:type="dxa"/>
            <w:gridSpan w:val="2"/>
            <w:shd w:val="clear" w:color="auto" w:fill="E7E6E6" w:themeFill="background2"/>
            <w:vAlign w:val="center"/>
          </w:tcPr>
          <w:p w14:paraId="7D0FBCC4" w14:textId="77777777" w:rsidR="00EC4E6F" w:rsidRPr="00301F56" w:rsidRDefault="00EC4E6F" w:rsidP="00EC4E6F">
            <w:pPr>
              <w:pStyle w:val="AUPtabelteksten"/>
              <w:spacing w:before="60" w:after="12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Opinion leaders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id w:val="-1261828553"/>
            </w:sdtPr>
            <w:sdtEndPr/>
            <w:sdtContent>
              <w:p w14:paraId="5FC99872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>…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1668903520"/>
          </w:sdtPr>
          <w:sdtEndPr/>
          <w:sdtContent>
            <w:tc>
              <w:tcPr>
                <w:tcW w:w="3271" w:type="dxa"/>
                <w:gridSpan w:val="4"/>
                <w:shd w:val="clear" w:color="auto" w:fill="auto"/>
                <w:vAlign w:val="center"/>
              </w:tcPr>
              <w:p w14:paraId="53EA4752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</w:rPr>
                  <w:t>…</w:t>
                </w:r>
              </w:p>
            </w:tc>
          </w:sdtContent>
        </w:sdt>
      </w:tr>
      <w:tr w:rsidR="00EC4E6F" w:rsidRPr="006D2DC3" w14:paraId="3C1BE423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129"/>
        </w:trPr>
        <w:tc>
          <w:tcPr>
            <w:tcW w:w="3261" w:type="dxa"/>
            <w:gridSpan w:val="2"/>
            <w:shd w:val="clear" w:color="auto" w:fill="E7E6E6" w:themeFill="background2"/>
            <w:vAlign w:val="center"/>
          </w:tcPr>
          <w:p w14:paraId="03E0651E" w14:textId="203BEF24" w:rsidR="00EC4E6F" w:rsidRPr="00301F56" w:rsidRDefault="00EC4E6F" w:rsidP="00EC4E6F">
            <w:pPr>
              <w:pStyle w:val="AUPtabelteksten"/>
              <w:spacing w:before="60" w:after="12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Po</w:t>
            </w:r>
            <w:r w:rsidR="000810DE"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tential</w:t>
            </w: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peer-reviewers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id w:val="1719087159"/>
            </w:sdtPr>
            <w:sdtEndPr/>
            <w:sdtContent>
              <w:p w14:paraId="5293DEA7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>…</w:t>
                </w:r>
              </w:p>
            </w:sdtContent>
          </w:sdt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1437556391"/>
          </w:sdtPr>
          <w:sdtEndPr/>
          <w:sdtContent>
            <w:tc>
              <w:tcPr>
                <w:tcW w:w="3271" w:type="dxa"/>
                <w:gridSpan w:val="4"/>
                <w:shd w:val="clear" w:color="auto" w:fill="auto"/>
                <w:vAlign w:val="center"/>
              </w:tcPr>
              <w:p w14:paraId="0DD193B3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</w:rPr>
                  <w:t>…</w:t>
                </w:r>
              </w:p>
            </w:tc>
          </w:sdtContent>
        </w:sdt>
      </w:tr>
      <w:tr w:rsidR="00EC4E6F" w:rsidRPr="006D2DC3" w14:paraId="3BC6F2E4" w14:textId="77777777" w:rsidTr="00301F5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129"/>
        </w:trPr>
        <w:tc>
          <w:tcPr>
            <w:tcW w:w="3261" w:type="dxa"/>
            <w:gridSpan w:val="2"/>
            <w:shd w:val="clear" w:color="auto" w:fill="E7E6E6" w:themeFill="background2"/>
            <w:vAlign w:val="center"/>
          </w:tcPr>
          <w:p w14:paraId="150BEFB4" w14:textId="1894EE42" w:rsidR="00EC4E6F" w:rsidRPr="00301F56" w:rsidRDefault="00534F3C" w:rsidP="00EC4E6F">
            <w:pPr>
              <w:pStyle w:val="AUPtabelteksten"/>
              <w:spacing w:before="60" w:after="12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Endorsement suggestions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id w:val="1581407221"/>
            </w:sdtPr>
            <w:sdtEndPr/>
            <w:sdtContent>
              <w:p w14:paraId="05F78FD4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>…</w:t>
                </w:r>
              </w:p>
            </w:sdtContent>
          </w:sdt>
        </w:tc>
        <w:tc>
          <w:tcPr>
            <w:tcW w:w="3271" w:type="dxa"/>
            <w:gridSpan w:val="4"/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id w:val="-1211183197"/>
            </w:sdtPr>
            <w:sdtEndPr/>
            <w:sdtContent>
              <w:p w14:paraId="05557DC7" w14:textId="77777777" w:rsidR="00EC4E6F" w:rsidRPr="00301F56" w:rsidRDefault="00EC4E6F" w:rsidP="00EC4E6F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>…</w:t>
                </w:r>
              </w:p>
            </w:sdtContent>
          </w:sdt>
        </w:tc>
      </w:tr>
    </w:tbl>
    <w:p w14:paraId="5A60E620" w14:textId="77777777" w:rsidR="00CE6104" w:rsidRPr="006D2DC3" w:rsidRDefault="00CE6104" w:rsidP="00E677FE">
      <w:pPr>
        <w:rPr>
          <w:rFonts w:asciiTheme="minorHAnsi" w:hAnsiTheme="minorHAnsi" w:cstheme="minorHAnsi"/>
          <w:sz w:val="12"/>
          <w:szCs w:val="16"/>
        </w:rPr>
      </w:pPr>
    </w:p>
    <w:p w14:paraId="52693689" w14:textId="77777777" w:rsidR="00AE175C" w:rsidRPr="006D2DC3" w:rsidRDefault="00AE175C" w:rsidP="00E677FE">
      <w:pPr>
        <w:rPr>
          <w:rFonts w:asciiTheme="minorHAnsi" w:hAnsiTheme="minorHAnsi" w:cstheme="minorHAnsi"/>
          <w:sz w:val="12"/>
          <w:szCs w:val="16"/>
        </w:rPr>
      </w:pPr>
    </w:p>
    <w:p w14:paraId="295E089A" w14:textId="77777777" w:rsidR="00AE175C" w:rsidRPr="006D2DC3" w:rsidRDefault="00AE175C" w:rsidP="00E677FE">
      <w:pPr>
        <w:rPr>
          <w:rFonts w:asciiTheme="minorHAnsi" w:hAnsiTheme="minorHAnsi" w:cstheme="minorHAnsi"/>
          <w:sz w:val="12"/>
          <w:szCs w:val="16"/>
        </w:rPr>
      </w:pPr>
    </w:p>
    <w:p w14:paraId="177CC5D4" w14:textId="77777777" w:rsidR="00AE175C" w:rsidRPr="006D2DC3" w:rsidRDefault="00AE175C" w:rsidP="00E677FE">
      <w:pPr>
        <w:rPr>
          <w:rFonts w:asciiTheme="minorHAnsi" w:hAnsiTheme="minorHAnsi" w:cstheme="minorHAnsi"/>
          <w:sz w:val="12"/>
          <w:szCs w:val="16"/>
        </w:rPr>
      </w:pPr>
    </w:p>
    <w:p w14:paraId="28BE0D3D" w14:textId="77777777" w:rsidR="00AE175C" w:rsidRPr="006D2DC3" w:rsidRDefault="00AE175C" w:rsidP="00E677FE">
      <w:pPr>
        <w:rPr>
          <w:rFonts w:asciiTheme="minorHAnsi" w:hAnsiTheme="minorHAnsi" w:cstheme="minorHAnsi"/>
          <w:sz w:val="12"/>
          <w:szCs w:val="16"/>
        </w:rPr>
      </w:pPr>
    </w:p>
    <w:tbl>
      <w:tblPr>
        <w:tblStyle w:val="Tabelraster"/>
        <w:tblW w:w="1021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108"/>
        <w:gridCol w:w="5109"/>
      </w:tblGrid>
      <w:tr w:rsidR="00AE175C" w:rsidRPr="006D2DC3" w14:paraId="34CEB556" w14:textId="77777777" w:rsidTr="00301F56">
        <w:tc>
          <w:tcPr>
            <w:tcW w:w="10217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808080" w:themeFill="background1" w:themeFillShade="80"/>
            <w:vAlign w:val="center"/>
          </w:tcPr>
          <w:p w14:paraId="1E0EB1FB" w14:textId="77777777" w:rsidR="00AE175C" w:rsidRPr="00301F56" w:rsidRDefault="00AE175C" w:rsidP="00894FCB">
            <w:pPr>
              <w:pStyle w:val="Kop5"/>
              <w:jc w:val="center"/>
              <w:outlineLvl w:val="4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val="en-GB"/>
              </w:rPr>
            </w:pPr>
            <w:r w:rsidRPr="00301F56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val="en-GB"/>
              </w:rPr>
              <w:lastRenderedPageBreak/>
              <w:t>About the Author(s) / Editor(s) and Contributors</w:t>
            </w:r>
          </w:p>
        </w:tc>
      </w:tr>
      <w:tr w:rsidR="00AE175C" w:rsidRPr="00301F56" w14:paraId="6375D103" w14:textId="77777777" w:rsidTr="00301F56">
        <w:tc>
          <w:tcPr>
            <w:tcW w:w="10217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90F8532" w14:textId="5B002F62" w:rsidR="00AE175C" w:rsidRPr="00301F56" w:rsidRDefault="00AE175C" w:rsidP="00894FCB">
            <w:pPr>
              <w:pStyle w:val="AUPtabelteksten"/>
              <w:spacing w:before="120"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Brief author description</w:t>
            </w:r>
            <w:r w:rsidR="00DB6B4B" w:rsidRPr="00301F56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E7E6E6" w:themeFill="background2"/>
                <w:lang w:val="en-US"/>
              </w:rPr>
              <w:br/>
            </w:r>
            <w:r w:rsidRPr="00301F56">
              <w:rPr>
                <w:rFonts w:asciiTheme="minorHAnsi" w:hAnsiTheme="minorHAnsi" w:cstheme="minorHAnsi"/>
                <w:sz w:val="20"/>
                <w:szCs w:val="20"/>
                <w:shd w:val="clear" w:color="auto" w:fill="E7E6E6" w:themeFill="background2"/>
                <w:lang w:val="en-US"/>
              </w:rPr>
              <w:t>(approx.. 40 words ; incl. title, name, affiliation and</w:t>
            </w:r>
            <w:r w:rsidRPr="00301F5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two or three most recent publications)</w:t>
            </w:r>
          </w:p>
        </w:tc>
      </w:tr>
      <w:tr w:rsidR="00AE175C" w:rsidRPr="00301F56" w14:paraId="5ACB06C9" w14:textId="77777777" w:rsidTr="007C0265"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1367793801"/>
          </w:sdtPr>
          <w:sdtEndPr/>
          <w:sdtContent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1287012569"/>
              </w:sdtPr>
              <w:sdtEndPr/>
              <w:sdtContent>
                <w:tc>
                  <w:tcPr>
                    <w:tcW w:w="10217" w:type="dxa"/>
                    <w:gridSpan w:val="2"/>
                    <w:tcBorders>
                      <w:left w:val="single" w:sz="18" w:space="0" w:color="auto"/>
                      <w:bottom w:val="single" w:sz="18" w:space="0" w:color="auto"/>
                      <w:right w:val="single" w:sz="18" w:space="0" w:color="auto"/>
                    </w:tcBorders>
                  </w:tcPr>
                  <w:p w14:paraId="39E0580D" w14:textId="77777777" w:rsidR="00AE175C" w:rsidRPr="00301F56" w:rsidRDefault="00AE175C" w:rsidP="00894FCB">
                    <w:pPr>
                      <w:pStyle w:val="AUPtabelteksten"/>
                      <w:rPr>
                        <w:rFonts w:asciiTheme="minorHAnsi" w:hAnsiTheme="minorHAnsi" w:cstheme="minorHAnsi"/>
                        <w:sz w:val="20"/>
                        <w:szCs w:val="20"/>
                        <w:lang w:val="en-US"/>
                      </w:rPr>
                    </w:pPr>
                  </w:p>
                  <w:p w14:paraId="6E9EBD24" w14:textId="77777777" w:rsidR="00AE175C" w:rsidRPr="00301F56" w:rsidRDefault="00AE175C" w:rsidP="00894FCB">
                    <w:pPr>
                      <w:pStyle w:val="AUPtabelteksten"/>
                      <w:spacing w:before="120" w:after="120"/>
                      <w:rPr>
                        <w:rFonts w:asciiTheme="minorHAnsi" w:hAnsiTheme="minorHAnsi" w:cstheme="minorHAnsi"/>
                        <w:sz w:val="20"/>
                        <w:szCs w:val="20"/>
                        <w:lang w:val="en-GB"/>
                      </w:rPr>
                    </w:pPr>
                  </w:p>
                </w:tc>
              </w:sdtContent>
            </w:sdt>
          </w:sdtContent>
        </w:sdt>
      </w:tr>
      <w:tr w:rsidR="005840F0" w:rsidRPr="00301F56" w14:paraId="1F07863B" w14:textId="77777777" w:rsidTr="00B904FC">
        <w:tc>
          <w:tcPr>
            <w:tcW w:w="510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D03ED6" w14:textId="77777777" w:rsidR="005840F0" w:rsidRPr="00301F56" w:rsidRDefault="005840F0" w:rsidP="00894FCB">
            <w:pPr>
              <w:pStyle w:val="AUPtabelteksten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Submitting author:</w:t>
            </w: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</w:r>
            <w:r w:rsidRPr="00301F5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Email:</w:t>
            </w:r>
          </w:p>
          <w:p w14:paraId="05076E37" w14:textId="77777777" w:rsidR="005840F0" w:rsidRPr="00301F56" w:rsidRDefault="005840F0" w:rsidP="00894FCB">
            <w:pPr>
              <w:pStyle w:val="AUPtabelteksten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1F5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Phone number:</w:t>
            </w:r>
          </w:p>
          <w:p w14:paraId="091BD8A0" w14:textId="77777777" w:rsidR="00631B3F" w:rsidRPr="00301F56" w:rsidRDefault="005840F0" w:rsidP="00894FCB">
            <w:pPr>
              <w:pStyle w:val="AUPtabelteksten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301F5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Orcid</w:t>
            </w:r>
            <w:proofErr w:type="spellEnd"/>
            <w:r w:rsidRPr="00301F5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:</w:t>
            </w:r>
          </w:p>
          <w:p w14:paraId="0C521EC9" w14:textId="77777777" w:rsidR="005840F0" w:rsidRPr="00301F56" w:rsidRDefault="00631B3F" w:rsidP="00894FCB">
            <w:pPr>
              <w:pStyle w:val="AUPtabelteksten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01F5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br/>
            </w:r>
          </w:p>
          <w:p w14:paraId="4573C263" w14:textId="77777777" w:rsidR="00631B3F" w:rsidRPr="00301F56" w:rsidRDefault="00631B3F" w:rsidP="00894FCB">
            <w:pPr>
              <w:pStyle w:val="AUPtabelteksten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51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F520BE" w14:textId="77777777" w:rsidR="005840F0" w:rsidRPr="00301F56" w:rsidRDefault="0026241B" w:rsidP="005840F0">
            <w:pPr>
              <w:pStyle w:val="AUPtabelteksten"/>
              <w:spacing w:before="60" w:after="12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246091074"/>
              </w:sdtPr>
              <w:sdtEndPr/>
              <w:sdtContent>
                <w:r w:rsidR="005840F0" w:rsidRPr="00301F56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>…</w:t>
                </w:r>
              </w:sdtContent>
            </w:sdt>
          </w:p>
          <w:p w14:paraId="4AF5C528" w14:textId="77777777" w:rsidR="005840F0" w:rsidRPr="00301F56" w:rsidRDefault="0026241B" w:rsidP="005840F0">
            <w:pPr>
              <w:pStyle w:val="AUPtabelteksten"/>
              <w:spacing w:before="60" w:after="12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1793780741"/>
              </w:sdtPr>
              <w:sdtEndPr/>
              <w:sdtContent>
                <w:r w:rsidR="005840F0" w:rsidRPr="00301F56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>…</w:t>
                </w:r>
              </w:sdtContent>
            </w:sdt>
          </w:p>
          <w:sdt>
            <w:sdtP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id w:val="-508359344"/>
            </w:sdtPr>
            <w:sdtEndPr/>
            <w:sdtContent>
              <w:p w14:paraId="519968D8" w14:textId="77777777" w:rsidR="005840F0" w:rsidRPr="00301F56" w:rsidRDefault="005840F0" w:rsidP="005840F0">
                <w:pPr>
                  <w:pStyle w:val="AUPtabelteksten"/>
                  <w:spacing w:before="60" w:after="120"/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</w:pPr>
                <w:r w:rsidRPr="00301F56">
                  <w:rPr>
                    <w:rFonts w:asciiTheme="minorHAnsi" w:hAnsiTheme="minorHAnsi" w:cstheme="minorHAnsi"/>
                    <w:sz w:val="20"/>
                    <w:szCs w:val="20"/>
                    <w:lang w:val="en-GB"/>
                  </w:rPr>
                  <w:t>…</w:t>
                </w:r>
              </w:p>
            </w:sdtContent>
          </w:sdt>
          <w:p w14:paraId="05581418" w14:textId="77777777" w:rsidR="005840F0" w:rsidRPr="00301F56" w:rsidRDefault="005840F0" w:rsidP="005840F0">
            <w:pPr>
              <w:pStyle w:val="AUPtabelteksten"/>
              <w:spacing w:before="60" w:after="1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AE175C" w:rsidRPr="00301F56" w14:paraId="0CF2AAAD" w14:textId="77777777" w:rsidTr="00301F56">
        <w:tc>
          <w:tcPr>
            <w:tcW w:w="10217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14:paraId="7EB55108" w14:textId="22AC3D63" w:rsidR="00AE175C" w:rsidRPr="00301F56" w:rsidRDefault="00AE175C" w:rsidP="00894FCB">
            <w:pPr>
              <w:pStyle w:val="AUPtabelteksten"/>
              <w:spacing w:before="120" w:after="120"/>
              <w:rPr>
                <w:rFonts w:asciiTheme="minorHAnsi" w:hAnsiTheme="minorHAnsi" w:cstheme="minorHAnsi"/>
                <w:i/>
                <w:color w:val="FF0000"/>
                <w:sz w:val="22"/>
                <w:szCs w:val="22"/>
                <w:lang w:val="en-US"/>
              </w:rPr>
            </w:pPr>
            <w:r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About the contributors</w:t>
            </w:r>
            <w:r w:rsidR="00DB6B4B" w:rsidRPr="00301F56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br/>
            </w:r>
            <w:r w:rsidRPr="00301F5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(very short background of each of the contributors)</w:t>
            </w:r>
          </w:p>
        </w:tc>
      </w:tr>
      <w:tr w:rsidR="00AE175C" w:rsidRPr="00301F56" w14:paraId="3C1C68BD" w14:textId="77777777" w:rsidTr="007C0265"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-972130635"/>
          </w:sdtPr>
          <w:sdtEndPr/>
          <w:sdtContent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-1997026854"/>
              </w:sdtPr>
              <w:sdtEndPr/>
              <w:sdtContent>
                <w:tc>
                  <w:tcPr>
                    <w:tcW w:w="10217" w:type="dxa"/>
                    <w:gridSpan w:val="2"/>
                    <w:tcBorders>
                      <w:left w:val="single" w:sz="18" w:space="0" w:color="auto"/>
                      <w:right w:val="single" w:sz="18" w:space="0" w:color="auto"/>
                    </w:tcBorders>
                  </w:tcPr>
                  <w:p w14:paraId="548A719C" w14:textId="77777777" w:rsidR="00AE175C" w:rsidRPr="00301F56" w:rsidRDefault="00AE175C" w:rsidP="00894FCB">
                    <w:pPr>
                      <w:pStyle w:val="AUPtabelteksten"/>
                      <w:rPr>
                        <w:rFonts w:asciiTheme="minorHAnsi" w:hAnsiTheme="minorHAnsi" w:cstheme="minorHAnsi"/>
                        <w:sz w:val="20"/>
                        <w:szCs w:val="20"/>
                        <w:lang w:val="en-US"/>
                      </w:rPr>
                    </w:pPr>
                  </w:p>
                  <w:p w14:paraId="5E354171" w14:textId="77777777" w:rsidR="00AE175C" w:rsidRPr="00301F56" w:rsidRDefault="00AE175C" w:rsidP="00894FCB">
                    <w:pPr>
                      <w:pStyle w:val="AUPtabelteksten"/>
                      <w:spacing w:before="120" w:after="120"/>
                      <w:rPr>
                        <w:rFonts w:asciiTheme="minorHAnsi" w:hAnsiTheme="minorHAnsi" w:cstheme="minorHAnsi"/>
                        <w:sz w:val="20"/>
                        <w:szCs w:val="20"/>
                        <w:lang w:val="en-GB"/>
                      </w:rPr>
                    </w:pPr>
                  </w:p>
                </w:tc>
              </w:sdtContent>
            </w:sdt>
          </w:sdtContent>
        </w:sdt>
      </w:tr>
      <w:tr w:rsidR="00631B3F" w:rsidRPr="00301F56" w14:paraId="2AE231DD" w14:textId="77777777" w:rsidTr="005A0D07">
        <w:tc>
          <w:tcPr>
            <w:tcW w:w="5108" w:type="dxa"/>
            <w:tcBorders>
              <w:left w:val="single" w:sz="18" w:space="0" w:color="auto"/>
              <w:right w:val="single" w:sz="18" w:space="0" w:color="auto"/>
            </w:tcBorders>
          </w:tcPr>
          <w:p w14:paraId="28EAE896" w14:textId="77777777" w:rsidR="00631B3F" w:rsidRPr="00301F56" w:rsidRDefault="00631B3F" w:rsidP="00631B3F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301F56">
              <w:rPr>
                <w:rFonts w:asciiTheme="minorHAnsi" w:hAnsiTheme="minorHAnsi" w:cstheme="minorHAnsi"/>
                <w:b/>
                <w:szCs w:val="22"/>
              </w:rPr>
              <w:t>Have the essays been previously published or presented at a conference?</w:t>
            </w:r>
          </w:p>
          <w:p w14:paraId="56E998BC" w14:textId="77777777" w:rsidR="00631B3F" w:rsidRPr="00301F56" w:rsidRDefault="00631B3F" w:rsidP="00631B3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sz w:val="20"/>
              <w:szCs w:val="20"/>
            </w:rPr>
            <w:id w:val="-1616895978"/>
          </w:sdtPr>
          <w:sdtEndPr/>
          <w:sdtContent>
            <w:tc>
              <w:tcPr>
                <w:tcW w:w="5109" w:type="dxa"/>
                <w:tcBorders>
                  <w:left w:val="single" w:sz="18" w:space="0" w:color="auto"/>
                  <w:right w:val="single" w:sz="18" w:space="0" w:color="auto"/>
                </w:tcBorders>
              </w:tcPr>
              <w:p w14:paraId="5A9540C2" w14:textId="2F3A6939" w:rsidR="00631B3F" w:rsidRPr="00301F56" w:rsidRDefault="0026241B" w:rsidP="00631B3F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sdt>
                  <w:sdt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id w:val="100432109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5721ED" w:rsidRPr="00301F56">
                      <w:rPr>
                        <w:rFonts w:ascii="Segoe UI Symbol" w:eastAsia="MS Gothic" w:hAnsi="Segoe UI Symbol" w:cs="Segoe UI Symbol"/>
                        <w:b/>
                        <w:bCs/>
                        <w:sz w:val="20"/>
                        <w:szCs w:val="20"/>
                      </w:rPr>
                      <w:t>☐</w:t>
                    </w:r>
                  </w:sdtContent>
                </w:sdt>
                <w:r w:rsidR="005721ED" w:rsidRPr="00301F56"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  <w:t xml:space="preserve"> Yes   </w:t>
                </w:r>
                <w:sdt>
                  <w:sdtP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id w:val="-133352279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5721ED" w:rsidRPr="00301F56">
                      <w:rPr>
                        <w:rFonts w:ascii="Segoe UI Symbol" w:eastAsia="MS Gothic" w:hAnsi="Segoe UI Symbol" w:cs="Segoe UI Symbol"/>
                        <w:b/>
                        <w:bCs/>
                        <w:sz w:val="20"/>
                        <w:szCs w:val="20"/>
                      </w:rPr>
                      <w:t>☐</w:t>
                    </w:r>
                  </w:sdtContent>
                </w:sdt>
                <w:r w:rsidR="005721ED" w:rsidRPr="00301F56">
                  <w:rPr>
                    <w:rFonts w:asciiTheme="minorHAnsi" w:hAnsiTheme="minorHAnsi" w:cstheme="minorHAnsi"/>
                    <w:b/>
                    <w:bCs/>
                    <w:sz w:val="20"/>
                    <w:szCs w:val="20"/>
                  </w:rPr>
                  <w:t xml:space="preserve"> No</w:t>
                </w:r>
              </w:p>
            </w:tc>
          </w:sdtContent>
        </w:sdt>
      </w:tr>
    </w:tbl>
    <w:p w14:paraId="429FA787" w14:textId="77777777" w:rsidR="00AE175C" w:rsidRPr="00301F56" w:rsidRDefault="00AE175C" w:rsidP="00AE175C">
      <w:pPr>
        <w:rPr>
          <w:rFonts w:asciiTheme="minorHAnsi" w:hAnsiTheme="minorHAnsi" w:cstheme="minorHAnsi"/>
          <w:lang w:val="en-GB"/>
        </w:rPr>
      </w:pPr>
    </w:p>
    <w:tbl>
      <w:tblPr>
        <w:tblStyle w:val="Tabelraster"/>
        <w:tblW w:w="1021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17"/>
      </w:tblGrid>
      <w:tr w:rsidR="00A511F6" w:rsidRPr="00301F56" w14:paraId="26099030" w14:textId="77777777" w:rsidTr="00301F56">
        <w:tc>
          <w:tcPr>
            <w:tcW w:w="102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1EAC162" w14:textId="4F08395C" w:rsidR="00A511F6" w:rsidRPr="00301F56" w:rsidRDefault="008445E4" w:rsidP="00DB6B4B">
            <w:pPr>
              <w:pStyle w:val="AUPtabelteksten"/>
              <w:rPr>
                <w:rFonts w:asciiTheme="minorHAnsi" w:hAnsiTheme="minorHAnsi" w:cstheme="minorHAnsi"/>
              </w:rPr>
            </w:pPr>
            <w:proofErr w:type="spellStart"/>
            <w:r w:rsidRPr="00301F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Table</w:t>
            </w:r>
            <w:proofErr w:type="spellEnd"/>
            <w:r w:rsidRPr="00301F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of Contents</w:t>
            </w:r>
            <w:r w:rsidR="00DB6B4B" w:rsidRPr="00301F56">
              <w:rPr>
                <w:rFonts w:asciiTheme="minorHAnsi" w:hAnsiTheme="minorHAnsi" w:cstheme="minorHAnsi"/>
                <w:b/>
                <w:bCs/>
              </w:rPr>
              <w:br/>
            </w:r>
            <w:r w:rsidR="00DB6B4B" w:rsidRPr="00301F56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="004B0FE4" w:rsidRPr="00301F56">
              <w:rPr>
                <w:rFonts w:asciiTheme="minorHAnsi" w:hAnsiTheme="minorHAnsi" w:cstheme="minorHAnsi"/>
                <w:sz w:val="20"/>
                <w:szCs w:val="20"/>
              </w:rPr>
              <w:t>Please</w:t>
            </w:r>
            <w:proofErr w:type="spellEnd"/>
            <w:r w:rsidR="004B0FE4"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4B0FE4" w:rsidRPr="00301F56">
              <w:rPr>
                <w:rFonts w:asciiTheme="minorHAnsi" w:hAnsiTheme="minorHAnsi" w:cstheme="minorHAnsi"/>
                <w:sz w:val="20"/>
                <w:szCs w:val="20"/>
              </w:rPr>
              <w:t>attach</w:t>
            </w:r>
            <w:proofErr w:type="spellEnd"/>
            <w:r w:rsidR="004B0FE4"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a separate </w:t>
            </w:r>
            <w:proofErr w:type="spellStart"/>
            <w:r w:rsidR="004B0FE4" w:rsidRPr="00301F56">
              <w:rPr>
                <w:rFonts w:asciiTheme="minorHAnsi" w:hAnsiTheme="minorHAnsi" w:cstheme="minorHAnsi"/>
                <w:sz w:val="20"/>
                <w:szCs w:val="20"/>
              </w:rPr>
              <w:t>table</w:t>
            </w:r>
            <w:proofErr w:type="spellEnd"/>
            <w:r w:rsidR="004B0FE4"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of contents, </w:t>
            </w:r>
            <w:proofErr w:type="spellStart"/>
            <w:r w:rsidR="004B0FE4" w:rsidRPr="00301F56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301F56">
              <w:rPr>
                <w:rFonts w:asciiTheme="minorHAnsi" w:hAnsiTheme="minorHAnsi" w:cstheme="minorHAnsi"/>
                <w:sz w:val="20"/>
                <w:szCs w:val="20"/>
              </w:rPr>
              <w:t>nclu</w:t>
            </w:r>
            <w:r w:rsidR="004B0FE4" w:rsidRPr="00301F56">
              <w:rPr>
                <w:rFonts w:asciiTheme="minorHAnsi" w:hAnsiTheme="minorHAnsi" w:cstheme="minorHAnsi"/>
                <w:sz w:val="20"/>
                <w:szCs w:val="20"/>
              </w:rPr>
              <w:t>ding</w:t>
            </w:r>
            <w:proofErr w:type="spellEnd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>detailed</w:t>
            </w:r>
            <w:proofErr w:type="spellEnd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>outline</w:t>
            </w:r>
            <w:proofErr w:type="spellEnd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proofErr w:type="spellStart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>book</w:t>
            </w:r>
            <w:proofErr w:type="spellEnd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proofErr w:type="spellEnd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>paragraph-length</w:t>
            </w:r>
            <w:proofErr w:type="spellEnd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>descriptions</w:t>
            </w:r>
            <w:proofErr w:type="spellEnd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proofErr w:type="spellStart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>each</w:t>
            </w:r>
            <w:proofErr w:type="spellEnd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01F56">
              <w:rPr>
                <w:rFonts w:asciiTheme="minorHAnsi" w:hAnsiTheme="minorHAnsi" w:cstheme="minorHAnsi"/>
                <w:sz w:val="20"/>
                <w:szCs w:val="20"/>
              </w:rPr>
              <w:t>chapter</w:t>
            </w:r>
            <w:proofErr w:type="spellEnd"/>
            <w:r w:rsidR="00DB6B4B" w:rsidRPr="00301F56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5721ED"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Check out </w:t>
            </w:r>
            <w:proofErr w:type="spellStart"/>
            <w:r w:rsidR="005721ED" w:rsidRPr="00301F56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="005721ED"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5721ED" w:rsidRPr="00301F56">
              <w:rPr>
                <w:rFonts w:asciiTheme="minorHAnsi" w:hAnsiTheme="minorHAnsi" w:cstheme="minorHAnsi"/>
                <w:sz w:val="20"/>
                <w:szCs w:val="20"/>
              </w:rPr>
              <w:t>Table</w:t>
            </w:r>
            <w:proofErr w:type="spellEnd"/>
            <w:r w:rsidR="005721ED" w:rsidRPr="00301F56">
              <w:rPr>
                <w:rFonts w:asciiTheme="minorHAnsi" w:hAnsiTheme="minorHAnsi" w:cstheme="minorHAnsi"/>
                <w:sz w:val="20"/>
                <w:szCs w:val="20"/>
              </w:rPr>
              <w:t xml:space="preserve"> of contents </w:t>
            </w:r>
            <w:proofErr w:type="spellStart"/>
            <w:r w:rsidR="005721ED" w:rsidRPr="00301F56">
              <w:rPr>
                <w:rFonts w:asciiTheme="minorHAnsi" w:hAnsiTheme="minorHAnsi" w:cstheme="minorHAnsi"/>
                <w:sz w:val="20"/>
                <w:szCs w:val="20"/>
              </w:rPr>
              <w:t>instruction</w:t>
            </w:r>
            <w:proofErr w:type="spellEnd"/>
            <w:r w:rsidRPr="00301F56">
              <w:rPr>
                <w:rFonts w:asciiTheme="minorHAnsi" w:hAnsiTheme="minorHAnsi" w:cstheme="minorHAnsi"/>
              </w:rPr>
              <w:br/>
            </w:r>
          </w:p>
        </w:tc>
      </w:tr>
      <w:tr w:rsidR="00A511F6" w:rsidRPr="00301F56" w14:paraId="49722FE2" w14:textId="77777777" w:rsidTr="00443B0C"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-1225831374"/>
          </w:sdtPr>
          <w:sdtEndPr/>
          <w:sdtContent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-2132628607"/>
              </w:sdtPr>
              <w:sdtEndPr/>
              <w:sdtContent>
                <w:tc>
                  <w:tcPr>
                    <w:tcW w:w="10217" w:type="dxa"/>
                    <w:tcBorders>
                      <w:left w:val="single" w:sz="18" w:space="0" w:color="auto"/>
                      <w:bottom w:val="single" w:sz="18" w:space="0" w:color="auto"/>
                      <w:right w:val="single" w:sz="18" w:space="0" w:color="auto"/>
                    </w:tcBorders>
                  </w:tcPr>
                  <w:p w14:paraId="57ED5522" w14:textId="77777777" w:rsidR="00A511F6" w:rsidRPr="00301F56" w:rsidRDefault="00A511F6" w:rsidP="00443B0C">
                    <w:pPr>
                      <w:pStyle w:val="AUPtabelteksten"/>
                      <w:rPr>
                        <w:rFonts w:asciiTheme="minorHAnsi" w:hAnsiTheme="minorHAnsi" w:cstheme="minorHAnsi"/>
                        <w:sz w:val="20"/>
                        <w:szCs w:val="20"/>
                        <w:lang w:val="en-US"/>
                      </w:rPr>
                    </w:pPr>
                  </w:p>
                  <w:p w14:paraId="46E7E613" w14:textId="77777777" w:rsidR="00A511F6" w:rsidRPr="00301F56" w:rsidRDefault="00A511F6" w:rsidP="00443B0C">
                    <w:pPr>
                      <w:pStyle w:val="AUPtabelteksten"/>
                      <w:spacing w:before="120" w:after="120"/>
                      <w:rPr>
                        <w:rFonts w:asciiTheme="minorHAnsi" w:hAnsiTheme="minorHAnsi" w:cstheme="minorHAnsi"/>
                        <w:sz w:val="20"/>
                        <w:szCs w:val="20"/>
                        <w:lang w:val="en-GB"/>
                      </w:rPr>
                    </w:pPr>
                  </w:p>
                </w:tc>
              </w:sdtContent>
            </w:sdt>
          </w:sdtContent>
        </w:sdt>
      </w:tr>
    </w:tbl>
    <w:p w14:paraId="3CA3C7CB" w14:textId="0B2A7710" w:rsidR="00AE175C" w:rsidRPr="00301F56" w:rsidRDefault="00AE175C" w:rsidP="00E677FE">
      <w:pPr>
        <w:rPr>
          <w:rFonts w:asciiTheme="minorHAnsi" w:hAnsiTheme="minorHAnsi" w:cstheme="minorHAnsi"/>
          <w:sz w:val="12"/>
          <w:szCs w:val="16"/>
        </w:rPr>
      </w:pPr>
    </w:p>
    <w:tbl>
      <w:tblPr>
        <w:tblStyle w:val="Tabelraster"/>
        <w:tblW w:w="1021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17"/>
      </w:tblGrid>
      <w:tr w:rsidR="004B0FE4" w:rsidRPr="00301F56" w14:paraId="30EC779E" w14:textId="77777777" w:rsidTr="00301F56">
        <w:tc>
          <w:tcPr>
            <w:tcW w:w="102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1CEC5102" w14:textId="50F99F1F" w:rsidR="004B0FE4" w:rsidRPr="00301F56" w:rsidRDefault="004B0FE4" w:rsidP="00DF06DD">
            <w:pPr>
              <w:pStyle w:val="AUPtabelteksten"/>
              <w:rPr>
                <w:rFonts w:asciiTheme="minorHAnsi" w:hAnsiTheme="minorHAnsi" w:cstheme="minorHAnsi"/>
              </w:rPr>
            </w:pPr>
            <w:proofErr w:type="spellStart"/>
            <w:r w:rsidRPr="00301F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Funding</w:t>
            </w:r>
            <w:proofErr w:type="spellEnd"/>
            <w:r w:rsidRPr="00301F56">
              <w:rPr>
                <w:rFonts w:asciiTheme="minorHAnsi" w:hAnsiTheme="minorHAnsi" w:cstheme="minorHAnsi"/>
                <w:b/>
                <w:bCs/>
              </w:rPr>
              <w:br/>
            </w:r>
            <w:r w:rsidRPr="00301F56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(Do you have access to funding to offset publishing and distribution costs?)</w:t>
            </w:r>
            <w:r w:rsidRPr="00301F56">
              <w:rPr>
                <w:rFonts w:asciiTheme="minorHAnsi" w:hAnsiTheme="minorHAnsi" w:cstheme="minorHAnsi"/>
              </w:rPr>
              <w:br/>
            </w:r>
          </w:p>
        </w:tc>
      </w:tr>
      <w:tr w:rsidR="004B0FE4" w:rsidRPr="00301F56" w14:paraId="3C6789CD" w14:textId="77777777" w:rsidTr="004B0FE4">
        <w:trPr>
          <w:trHeight w:val="339"/>
        </w:trPr>
        <w:sdt>
          <w:sdtPr>
            <w:rPr>
              <w:rFonts w:asciiTheme="minorHAnsi" w:hAnsiTheme="minorHAnsi" w:cstheme="minorHAnsi"/>
              <w:b/>
              <w:bCs/>
              <w:sz w:val="20"/>
              <w:szCs w:val="20"/>
              <w:lang w:val="en-US"/>
            </w:rPr>
            <w:id w:val="698287278"/>
          </w:sdtPr>
          <w:sdtEndPr/>
          <w:sdtContent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  <w:szCs w:val="20"/>
                  <w:lang w:val="en-US"/>
                </w:rPr>
                <w:id w:val="-656916849"/>
              </w:sdtPr>
              <w:sdtEndPr/>
              <w:sdtContent>
                <w:tc>
                  <w:tcPr>
                    <w:tcW w:w="10217" w:type="dxa"/>
                    <w:tcBorders>
                      <w:left w:val="single" w:sz="18" w:space="0" w:color="auto"/>
                      <w:bottom w:val="single" w:sz="18" w:space="0" w:color="auto"/>
                      <w:right w:val="single" w:sz="18" w:space="0" w:color="auto"/>
                    </w:tcBorders>
                  </w:tcPr>
                  <w:p w14:paraId="2A1D2D81" w14:textId="7F8A0D3A" w:rsidR="004B0FE4" w:rsidRPr="00301F56" w:rsidRDefault="0026241B" w:rsidP="004B0FE4">
                    <w:pPr>
                      <w:pStyle w:val="AUPtabelteksten"/>
                      <w:rPr>
                        <w:rFonts w:asciiTheme="minorHAnsi" w:hAnsiTheme="minorHAnsi" w:cstheme="minorHAnsi"/>
                        <w:b/>
                        <w:bCs/>
                        <w:sz w:val="20"/>
                        <w:szCs w:val="20"/>
                        <w:lang w:val="en-GB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lang w:val="en-US"/>
                        </w:rPr>
                        <w:id w:val="55011756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5721ED" w:rsidRPr="00301F56">
                          <w:rPr>
                            <w:rFonts w:ascii="Segoe UI Symbol" w:eastAsia="MS Gothic" w:hAnsi="Segoe UI Symbol" w:cs="Segoe UI Symbol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☐</w:t>
                        </w:r>
                      </w:sdtContent>
                    </w:sdt>
                    <w:r w:rsidR="004B0FE4" w:rsidRPr="00301F56">
                      <w:rPr>
                        <w:rFonts w:asciiTheme="minorHAnsi" w:hAnsiTheme="minorHAnsi" w:cstheme="minorHAnsi"/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 Yes   </w:t>
                    </w:r>
                    <w:sdt>
                      <w:sdt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lang w:val="en-US"/>
                        </w:rPr>
                        <w:id w:val="-66863806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B0FE4" w:rsidRPr="00301F56">
                          <w:rPr>
                            <w:rFonts w:ascii="Segoe UI Symbol" w:eastAsia="MS Gothic" w:hAnsi="Segoe UI Symbol" w:cs="Segoe UI Symbol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☐</w:t>
                        </w:r>
                      </w:sdtContent>
                    </w:sdt>
                    <w:r w:rsidR="004B0FE4" w:rsidRPr="00301F56">
                      <w:rPr>
                        <w:rFonts w:asciiTheme="minorHAnsi" w:hAnsiTheme="minorHAnsi" w:cstheme="minorHAnsi"/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 No</w:t>
                    </w:r>
                  </w:p>
                </w:tc>
              </w:sdtContent>
            </w:sdt>
          </w:sdtContent>
        </w:sdt>
      </w:tr>
    </w:tbl>
    <w:p w14:paraId="77265675" w14:textId="77777777" w:rsidR="004B0FE4" w:rsidRPr="006D2DC3" w:rsidRDefault="004B0FE4" w:rsidP="00E677FE">
      <w:pPr>
        <w:rPr>
          <w:rFonts w:asciiTheme="minorHAnsi" w:hAnsiTheme="minorHAnsi" w:cstheme="minorHAnsi"/>
          <w:sz w:val="12"/>
          <w:szCs w:val="16"/>
        </w:rPr>
      </w:pPr>
    </w:p>
    <w:sectPr w:rsidR="004B0FE4" w:rsidRPr="006D2DC3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90143" w14:textId="77777777" w:rsidR="0026241B" w:rsidRDefault="0026241B" w:rsidP="00650259">
      <w:r>
        <w:separator/>
      </w:r>
    </w:p>
  </w:endnote>
  <w:endnote w:type="continuationSeparator" w:id="0">
    <w:p w14:paraId="0DD17AB4" w14:textId="77777777" w:rsidR="0026241B" w:rsidRDefault="0026241B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DB7658-59D5-4370-8E0E-DF1B3C175CAB}"/>
    <w:embedBold r:id="rId2" w:fontKey="{99ADF1BC-E3DC-47F6-8643-0A163A450329}"/>
    <w:embedItalic r:id="rId3" w:fontKey="{64365712-1CA9-437B-8745-E1A1FE97D6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D870392-6E54-4F03-AA79-AA5BA00A9A2F}"/>
    <w:embedBold r:id="rId5" w:fontKey="{DD58E67B-4BF0-4DDF-9734-9D4698279469}"/>
    <w:embedItalic r:id="rId6" w:fontKey="{CE5F60AE-3010-4A96-B3A2-6337E556B292}"/>
  </w:font>
  <w:font w:name="Brill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1A708F2-6A94-405D-B532-2FCA44DDA537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153460E-E33C-4932-8D17-0555E5BAF91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9" w:fontKey="{CF28D555-51F6-4938-BDDE-79AFDF26A7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79C0E150" w14:textId="77777777" w:rsidTr="00C4167A">
      <w:tc>
        <w:tcPr>
          <w:tcW w:w="4675" w:type="dxa"/>
          <w:vAlign w:val="center"/>
        </w:tcPr>
        <w:p w14:paraId="17CD6715" w14:textId="77777777" w:rsidR="007F7B5D" w:rsidRPr="00AA3C42" w:rsidRDefault="007F7B5D" w:rsidP="007F7B5D">
          <w:pPr>
            <w:tabs>
              <w:tab w:val="center" w:pos="4680"/>
              <w:tab w:val="right" w:pos="9810"/>
            </w:tabs>
            <w:rPr>
              <w:b/>
              <w:color w:val="FF0000"/>
              <w:sz w:val="18"/>
            </w:rPr>
          </w:pPr>
        </w:p>
      </w:tc>
      <w:tc>
        <w:tcPr>
          <w:tcW w:w="4675" w:type="dxa"/>
          <w:vAlign w:val="center"/>
        </w:tcPr>
        <w:p w14:paraId="3DF84D79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jc w:val="right"/>
            <w:rPr>
              <w:sz w:val="18"/>
            </w:rPr>
          </w:pPr>
        </w:p>
      </w:tc>
    </w:tr>
  </w:tbl>
  <w:p w14:paraId="7790A967" w14:textId="77777777"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159F3" w14:textId="77777777" w:rsidR="0026241B" w:rsidRDefault="0026241B" w:rsidP="00650259">
      <w:r>
        <w:separator/>
      </w:r>
    </w:p>
  </w:footnote>
  <w:footnote w:type="continuationSeparator" w:id="0">
    <w:p w14:paraId="289BD60E" w14:textId="77777777" w:rsidR="0026241B" w:rsidRDefault="0026241B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474"/>
      <w:gridCol w:w="7886"/>
    </w:tblGrid>
    <w:tr w:rsidR="0090596C" w14:paraId="08AC6D82" w14:textId="77777777" w:rsidTr="0090596C">
      <w:trPr>
        <w:trHeight w:val="990"/>
      </w:trPr>
      <w:tc>
        <w:tcPr>
          <w:tcW w:w="1350" w:type="dxa"/>
          <w:vAlign w:val="center"/>
        </w:tcPr>
        <w:p w14:paraId="1C85308D" w14:textId="77777777" w:rsidR="0090596C" w:rsidRDefault="00E0349D" w:rsidP="0090596C">
          <w:pPr>
            <w:pStyle w:val="Koptekst"/>
            <w:ind w:left="-108"/>
          </w:pPr>
          <w:bookmarkStart w:id="1" w:name="_Hlk521325785"/>
          <w:r>
            <w:rPr>
              <w:sz w:val="18"/>
            </w:rPr>
            <w:drawing>
              <wp:inline distT="0" distB="0" distL="0" distR="0" wp14:anchorId="6A0F34F5" wp14:editId="646F7CA2">
                <wp:extent cx="866775" cy="46014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471" cy="480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CA45DBA" w14:textId="1AAA2318" w:rsidR="0090596C" w:rsidRPr="0090596C" w:rsidRDefault="004E62CC" w:rsidP="0090596C">
          <w:pPr>
            <w:pStyle w:val="Koptekst"/>
          </w:pPr>
          <w:r>
            <w:t xml:space="preserve">     </w:t>
          </w:r>
          <w:r w:rsidR="00E0349D">
            <w:t xml:space="preserve">Book </w:t>
          </w:r>
          <w:r w:rsidR="00301F56">
            <w:t>P</w:t>
          </w:r>
          <w:r w:rsidR="00E0349D">
            <w:t>roposal form</w:t>
          </w:r>
        </w:p>
      </w:tc>
    </w:tr>
    <w:bookmarkEnd w:id="1"/>
  </w:tbl>
  <w:p w14:paraId="59F1CBE6" w14:textId="77777777" w:rsidR="00650259" w:rsidRPr="0090596C" w:rsidRDefault="00650259" w:rsidP="0090596C">
    <w:pPr>
      <w:pStyle w:val="Geenafstand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294199"/>
    <w:multiLevelType w:val="multilevel"/>
    <w:tmpl w:val="A1F6F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C42"/>
    <w:rsid w:val="000456E1"/>
    <w:rsid w:val="00052382"/>
    <w:rsid w:val="0006568A"/>
    <w:rsid w:val="00076F0F"/>
    <w:rsid w:val="000810DE"/>
    <w:rsid w:val="00084253"/>
    <w:rsid w:val="000D1F49"/>
    <w:rsid w:val="000F709F"/>
    <w:rsid w:val="001340A4"/>
    <w:rsid w:val="001676B0"/>
    <w:rsid w:val="001727CA"/>
    <w:rsid w:val="00201F17"/>
    <w:rsid w:val="0026241B"/>
    <w:rsid w:val="002928D0"/>
    <w:rsid w:val="0029413C"/>
    <w:rsid w:val="002C56E6"/>
    <w:rsid w:val="002F1697"/>
    <w:rsid w:val="00301F56"/>
    <w:rsid w:val="00361E11"/>
    <w:rsid w:val="003B3A28"/>
    <w:rsid w:val="003B4744"/>
    <w:rsid w:val="003C0137"/>
    <w:rsid w:val="003F0847"/>
    <w:rsid w:val="0040090B"/>
    <w:rsid w:val="004035CA"/>
    <w:rsid w:val="004310CF"/>
    <w:rsid w:val="0046302A"/>
    <w:rsid w:val="00487D2D"/>
    <w:rsid w:val="004B0FE4"/>
    <w:rsid w:val="004D5D62"/>
    <w:rsid w:val="004E62CC"/>
    <w:rsid w:val="005112D0"/>
    <w:rsid w:val="00534F3C"/>
    <w:rsid w:val="005721ED"/>
    <w:rsid w:val="00577E06"/>
    <w:rsid w:val="005840F0"/>
    <w:rsid w:val="00590C78"/>
    <w:rsid w:val="005A2614"/>
    <w:rsid w:val="005A3BF7"/>
    <w:rsid w:val="005B09C5"/>
    <w:rsid w:val="005D0084"/>
    <w:rsid w:val="005E58CF"/>
    <w:rsid w:val="005F2035"/>
    <w:rsid w:val="005F7990"/>
    <w:rsid w:val="00631B3F"/>
    <w:rsid w:val="0063739C"/>
    <w:rsid w:val="00647F30"/>
    <w:rsid w:val="00650259"/>
    <w:rsid w:val="006A6081"/>
    <w:rsid w:val="006D2DC3"/>
    <w:rsid w:val="007315A9"/>
    <w:rsid w:val="00770F25"/>
    <w:rsid w:val="00780CEF"/>
    <w:rsid w:val="007A35A8"/>
    <w:rsid w:val="007B0A85"/>
    <w:rsid w:val="007C0265"/>
    <w:rsid w:val="007C6A52"/>
    <w:rsid w:val="007F7B5D"/>
    <w:rsid w:val="00804B8D"/>
    <w:rsid w:val="0082043E"/>
    <w:rsid w:val="00836129"/>
    <w:rsid w:val="008445E4"/>
    <w:rsid w:val="00870BCB"/>
    <w:rsid w:val="008E203A"/>
    <w:rsid w:val="0090596C"/>
    <w:rsid w:val="0091229C"/>
    <w:rsid w:val="00940E73"/>
    <w:rsid w:val="009775CE"/>
    <w:rsid w:val="0098597D"/>
    <w:rsid w:val="009979BC"/>
    <w:rsid w:val="009F619A"/>
    <w:rsid w:val="009F6DDE"/>
    <w:rsid w:val="00A03D23"/>
    <w:rsid w:val="00A370A8"/>
    <w:rsid w:val="00A511F6"/>
    <w:rsid w:val="00A82AAA"/>
    <w:rsid w:val="00AA3C42"/>
    <w:rsid w:val="00AE175C"/>
    <w:rsid w:val="00B04203"/>
    <w:rsid w:val="00BD4753"/>
    <w:rsid w:val="00BD5CB1"/>
    <w:rsid w:val="00BE62EE"/>
    <w:rsid w:val="00C003BA"/>
    <w:rsid w:val="00C46878"/>
    <w:rsid w:val="00CA28C7"/>
    <w:rsid w:val="00CB4A51"/>
    <w:rsid w:val="00CC075E"/>
    <w:rsid w:val="00CC63D1"/>
    <w:rsid w:val="00CD4532"/>
    <w:rsid w:val="00CD47B0"/>
    <w:rsid w:val="00CD70CE"/>
    <w:rsid w:val="00CE6104"/>
    <w:rsid w:val="00CE7918"/>
    <w:rsid w:val="00D11913"/>
    <w:rsid w:val="00D16163"/>
    <w:rsid w:val="00D2740B"/>
    <w:rsid w:val="00D636E8"/>
    <w:rsid w:val="00DB3FAD"/>
    <w:rsid w:val="00DB6B4B"/>
    <w:rsid w:val="00DF3A75"/>
    <w:rsid w:val="00E0349D"/>
    <w:rsid w:val="00E139C4"/>
    <w:rsid w:val="00E36BDA"/>
    <w:rsid w:val="00E61C09"/>
    <w:rsid w:val="00E6202F"/>
    <w:rsid w:val="00E677FE"/>
    <w:rsid w:val="00E862A2"/>
    <w:rsid w:val="00EA37CB"/>
    <w:rsid w:val="00EB3B58"/>
    <w:rsid w:val="00EC4E6F"/>
    <w:rsid w:val="00EC7359"/>
    <w:rsid w:val="00EE3054"/>
    <w:rsid w:val="00F00606"/>
    <w:rsid w:val="00F01256"/>
    <w:rsid w:val="00F41B8A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5DC7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0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qFormat/>
    <w:rsid w:val="004E62CC"/>
    <w:pPr>
      <w:spacing w:after="0" w:line="240" w:lineRule="auto"/>
    </w:pPr>
    <w:rPr>
      <w:rFonts w:ascii="Brill Roman" w:eastAsia="Times New Roman" w:hAnsi="Brill Roman" w:cs="Times New Roman"/>
      <w:sz w:val="22"/>
      <w:szCs w:val="24"/>
      <w:lang w:eastAsia="nl-NL"/>
    </w:rPr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</w:pPr>
    <w:rPr>
      <w:rFonts w:asciiTheme="majorHAnsi" w:hAnsiTheme="majorHAnsi"/>
      <w:b/>
      <w:noProof/>
      <w:color w:val="731F1C" w:themeColor="accent5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paragraph" w:customStyle="1" w:styleId="AUPtabelteksten">
    <w:name w:val="AUP tabelteksten"/>
    <w:basedOn w:val="Standaard"/>
    <w:qFormat/>
    <w:rsid w:val="004E62CC"/>
    <w:rPr>
      <w:rFonts w:ascii="Myriad Pro" w:hAnsi="Myriad Pro"/>
      <w:spacing w:val="6"/>
      <w:sz w:val="18"/>
      <w:lang w:val="nl-NL"/>
    </w:rPr>
  </w:style>
  <w:style w:type="paragraph" w:customStyle="1" w:styleId="AUPschreeflooslinkslijnend">
    <w:name w:val="AUP schreefloos linkslijnend"/>
    <w:basedOn w:val="Standaard"/>
    <w:qFormat/>
    <w:rsid w:val="004E62CC"/>
    <w:pPr>
      <w:spacing w:line="280" w:lineRule="exact"/>
    </w:pPr>
    <w:rPr>
      <w:rFonts w:ascii="Myriad Pro" w:hAnsi="Myriad Pro" w:cs="Calibri"/>
      <w:color w:val="000000"/>
      <w:sz w:val="20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A261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261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4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159373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3</Pages>
  <Words>435</Words>
  <Characters>2396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2020-08-05T07:13:00Z</dcterms:created>
  <dcterms:modified xsi:type="dcterms:W3CDTF">2021-01-15T12:57:00Z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